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CR A Std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D474D"/>
    <w:multiLevelType w:val="hybridMultilevel"/>
    <w:tmpl w:val="7E6EAF62"/>
    <w:lvl w:ilvl="0" w:tplc="EBE40C8E">
      <w:start w:val="1"/>
      <w:numFmt w:val="bullet"/>
      <w:pStyle w:val="RequirementIndent1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88F6024"/>
    <w:multiLevelType w:val="hybridMultilevel"/>
    <w:tmpl w:val="B6E8981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FC60558"/>
    <w:multiLevelType w:val="hybridMultilevel"/>
    <w:tmpl w:val="F4C827F2"/>
    <w:lvl w:ilvl="0" w:tplc="7E7489DA">
      <w:start w:val="1"/>
      <w:numFmt w:val="upp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C56C56AE">
      <w:start w:val="1"/>
      <w:numFmt w:val="bullet"/>
      <w:pStyle w:val="RequirementIndent2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2B7D1E"/>
    <w:multiLevelType w:val="hybridMultilevel"/>
    <w:tmpl w:val="8C8C593E"/>
    <w:lvl w:ilvl="0" w:tplc="304C495E">
      <w:start w:val="1"/>
      <w:numFmt w:val="decimal"/>
      <w:pStyle w:val="InformationLead-in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356655"/>
    <w:multiLevelType w:val="multilevel"/>
    <w:tmpl w:val="F88235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>
    <w:nsid w:val="46AB524B"/>
    <w:multiLevelType w:val="hybridMultilevel"/>
    <w:tmpl w:val="9A5E8B6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697B54B0"/>
    <w:multiLevelType w:val="multilevel"/>
    <w:tmpl w:val="F8823500"/>
    <w:lvl w:ilvl="0">
      <w:start w:val="1"/>
      <w:numFmt w:val="decimal"/>
      <w:pStyle w:val="Requiremen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">
    <w:nsid w:val="7D7B18E2"/>
    <w:multiLevelType w:val="hybridMultilevel"/>
    <w:tmpl w:val="34B8D8D6"/>
    <w:lvl w:ilvl="0" w:tplc="11A66A36">
      <w:start w:val="1"/>
      <w:numFmt w:val="upperLetter"/>
      <w:pStyle w:val="RequirementLetter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BA1DDD"/>
    <w:multiLevelType w:val="hybridMultilevel"/>
    <w:tmpl w:val="5D3633A4"/>
    <w:lvl w:ilvl="0" w:tplc="0666B37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6E5890AE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3"/>
  </w:num>
  <w:num w:numId="5">
    <w:abstractNumId w:val="8"/>
  </w:num>
  <w:num w:numId="6">
    <w:abstractNumId w:val="1"/>
  </w:num>
  <w:num w:numId="7">
    <w:abstractNumId w:val="0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activeWritingStyle w:appName="MSWord" w:lang="en-US" w:vendorID="64" w:dllVersion="131078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ocumentProtection w:edit="forms" w:enforcement="1" w:cryptProviderType="rsaFull" w:cryptAlgorithmClass="hash" w:cryptAlgorithmType="typeAny" w:cryptAlgorithmSid="4" w:cryptSpinCount="100000" w:hash="rIH854+4XaknKZZndaOrdWdJ1wA=" w:salt="QNwiXTiYEJAoO7djvss/Gg==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F62"/>
    <w:rsid w:val="00004A44"/>
    <w:rsid w:val="0000663A"/>
    <w:rsid w:val="00010827"/>
    <w:rsid w:val="000125AE"/>
    <w:rsid w:val="00014F02"/>
    <w:rsid w:val="000204A3"/>
    <w:rsid w:val="000253C8"/>
    <w:rsid w:val="00026CB5"/>
    <w:rsid w:val="00026D65"/>
    <w:rsid w:val="00033698"/>
    <w:rsid w:val="000359FF"/>
    <w:rsid w:val="00035D1C"/>
    <w:rsid w:val="00040C08"/>
    <w:rsid w:val="000459D7"/>
    <w:rsid w:val="00053444"/>
    <w:rsid w:val="000538C3"/>
    <w:rsid w:val="00054967"/>
    <w:rsid w:val="00055D81"/>
    <w:rsid w:val="00056B63"/>
    <w:rsid w:val="000614D2"/>
    <w:rsid w:val="00062376"/>
    <w:rsid w:val="00065BB0"/>
    <w:rsid w:val="00065C36"/>
    <w:rsid w:val="00070146"/>
    <w:rsid w:val="000720AC"/>
    <w:rsid w:val="000721C6"/>
    <w:rsid w:val="000727F8"/>
    <w:rsid w:val="00084D04"/>
    <w:rsid w:val="00085136"/>
    <w:rsid w:val="0008681B"/>
    <w:rsid w:val="00090923"/>
    <w:rsid w:val="00091A84"/>
    <w:rsid w:val="00092034"/>
    <w:rsid w:val="000962B6"/>
    <w:rsid w:val="0009638C"/>
    <w:rsid w:val="000969DB"/>
    <w:rsid w:val="000979EF"/>
    <w:rsid w:val="000B1863"/>
    <w:rsid w:val="000B1F31"/>
    <w:rsid w:val="000B50D4"/>
    <w:rsid w:val="000C42B3"/>
    <w:rsid w:val="000C435D"/>
    <w:rsid w:val="000C5391"/>
    <w:rsid w:val="000C5D6D"/>
    <w:rsid w:val="000C6BA5"/>
    <w:rsid w:val="000D0374"/>
    <w:rsid w:val="000D341E"/>
    <w:rsid w:val="000D5164"/>
    <w:rsid w:val="000D7770"/>
    <w:rsid w:val="000E34A9"/>
    <w:rsid w:val="000E4D71"/>
    <w:rsid w:val="000E5D64"/>
    <w:rsid w:val="000E7727"/>
    <w:rsid w:val="000F2F6C"/>
    <w:rsid w:val="000F4383"/>
    <w:rsid w:val="00102F81"/>
    <w:rsid w:val="00104C5C"/>
    <w:rsid w:val="00106975"/>
    <w:rsid w:val="00107397"/>
    <w:rsid w:val="001108C0"/>
    <w:rsid w:val="00114343"/>
    <w:rsid w:val="00122C1B"/>
    <w:rsid w:val="00123DAE"/>
    <w:rsid w:val="00125334"/>
    <w:rsid w:val="00131557"/>
    <w:rsid w:val="001348F3"/>
    <w:rsid w:val="00136CA1"/>
    <w:rsid w:val="00143078"/>
    <w:rsid w:val="001460DA"/>
    <w:rsid w:val="0014615D"/>
    <w:rsid w:val="00147374"/>
    <w:rsid w:val="00147F12"/>
    <w:rsid w:val="001510DE"/>
    <w:rsid w:val="00153DCE"/>
    <w:rsid w:val="00154C56"/>
    <w:rsid w:val="00155751"/>
    <w:rsid w:val="00156A66"/>
    <w:rsid w:val="00163736"/>
    <w:rsid w:val="00163E36"/>
    <w:rsid w:val="00166B9F"/>
    <w:rsid w:val="001671C7"/>
    <w:rsid w:val="001673C8"/>
    <w:rsid w:val="00172072"/>
    <w:rsid w:val="00172535"/>
    <w:rsid w:val="00175A15"/>
    <w:rsid w:val="00181DDE"/>
    <w:rsid w:val="00182B61"/>
    <w:rsid w:val="00183DD8"/>
    <w:rsid w:val="00186266"/>
    <w:rsid w:val="00191500"/>
    <w:rsid w:val="00191B11"/>
    <w:rsid w:val="00194DAD"/>
    <w:rsid w:val="001A0039"/>
    <w:rsid w:val="001A1C7C"/>
    <w:rsid w:val="001A6F0B"/>
    <w:rsid w:val="001C1CAB"/>
    <w:rsid w:val="001C4608"/>
    <w:rsid w:val="001E0A68"/>
    <w:rsid w:val="001E2A08"/>
    <w:rsid w:val="001E485A"/>
    <w:rsid w:val="001E7DBF"/>
    <w:rsid w:val="001F4EF3"/>
    <w:rsid w:val="001F57FC"/>
    <w:rsid w:val="001F72B4"/>
    <w:rsid w:val="00200375"/>
    <w:rsid w:val="00214183"/>
    <w:rsid w:val="00214708"/>
    <w:rsid w:val="002148C4"/>
    <w:rsid w:val="00220BAF"/>
    <w:rsid w:val="00221D74"/>
    <w:rsid w:val="00230660"/>
    <w:rsid w:val="00233148"/>
    <w:rsid w:val="00234D27"/>
    <w:rsid w:val="00240A8D"/>
    <w:rsid w:val="00246184"/>
    <w:rsid w:val="002469DC"/>
    <w:rsid w:val="00251A62"/>
    <w:rsid w:val="00252D1C"/>
    <w:rsid w:val="00255F91"/>
    <w:rsid w:val="002569AB"/>
    <w:rsid w:val="00257048"/>
    <w:rsid w:val="002604D6"/>
    <w:rsid w:val="00261B33"/>
    <w:rsid w:val="00261C17"/>
    <w:rsid w:val="00267604"/>
    <w:rsid w:val="0027123E"/>
    <w:rsid w:val="0027240E"/>
    <w:rsid w:val="0027334E"/>
    <w:rsid w:val="002756D5"/>
    <w:rsid w:val="002806CA"/>
    <w:rsid w:val="00280A4D"/>
    <w:rsid w:val="00281CCB"/>
    <w:rsid w:val="00282EFD"/>
    <w:rsid w:val="00285305"/>
    <w:rsid w:val="002931B5"/>
    <w:rsid w:val="00294A9B"/>
    <w:rsid w:val="00296E34"/>
    <w:rsid w:val="002A59B5"/>
    <w:rsid w:val="002A6656"/>
    <w:rsid w:val="002A78D3"/>
    <w:rsid w:val="002B1681"/>
    <w:rsid w:val="002B36FA"/>
    <w:rsid w:val="002B65F3"/>
    <w:rsid w:val="002C03FD"/>
    <w:rsid w:val="002C0BAD"/>
    <w:rsid w:val="002C1B92"/>
    <w:rsid w:val="002C3E6B"/>
    <w:rsid w:val="002C5D9C"/>
    <w:rsid w:val="002C69A7"/>
    <w:rsid w:val="002D27CB"/>
    <w:rsid w:val="002E0E76"/>
    <w:rsid w:val="002E1026"/>
    <w:rsid w:val="002E3320"/>
    <w:rsid w:val="002F62B4"/>
    <w:rsid w:val="00301726"/>
    <w:rsid w:val="00303BBF"/>
    <w:rsid w:val="00304755"/>
    <w:rsid w:val="00304B6A"/>
    <w:rsid w:val="00312417"/>
    <w:rsid w:val="003162CD"/>
    <w:rsid w:val="00317616"/>
    <w:rsid w:val="003179B7"/>
    <w:rsid w:val="00320F62"/>
    <w:rsid w:val="00321226"/>
    <w:rsid w:val="00321D18"/>
    <w:rsid w:val="00322BA4"/>
    <w:rsid w:val="003251CE"/>
    <w:rsid w:val="003270CE"/>
    <w:rsid w:val="003310D0"/>
    <w:rsid w:val="0033385D"/>
    <w:rsid w:val="00334CF1"/>
    <w:rsid w:val="003469E6"/>
    <w:rsid w:val="003472A2"/>
    <w:rsid w:val="00351086"/>
    <w:rsid w:val="00351944"/>
    <w:rsid w:val="003601A3"/>
    <w:rsid w:val="00360C01"/>
    <w:rsid w:val="003623B8"/>
    <w:rsid w:val="00362A6D"/>
    <w:rsid w:val="00363368"/>
    <w:rsid w:val="003655F8"/>
    <w:rsid w:val="003724E5"/>
    <w:rsid w:val="00372EBE"/>
    <w:rsid w:val="00375EBF"/>
    <w:rsid w:val="003762D7"/>
    <w:rsid w:val="00376D88"/>
    <w:rsid w:val="00377C69"/>
    <w:rsid w:val="00380A89"/>
    <w:rsid w:val="00385B40"/>
    <w:rsid w:val="00386C2B"/>
    <w:rsid w:val="0039291B"/>
    <w:rsid w:val="0039500B"/>
    <w:rsid w:val="0039713A"/>
    <w:rsid w:val="003972A7"/>
    <w:rsid w:val="003A0FF1"/>
    <w:rsid w:val="003A428B"/>
    <w:rsid w:val="003B0B42"/>
    <w:rsid w:val="003B28DF"/>
    <w:rsid w:val="003B2E9F"/>
    <w:rsid w:val="003C2238"/>
    <w:rsid w:val="003C38A8"/>
    <w:rsid w:val="003C6682"/>
    <w:rsid w:val="003C739A"/>
    <w:rsid w:val="003C7D30"/>
    <w:rsid w:val="003D096A"/>
    <w:rsid w:val="003D0BE5"/>
    <w:rsid w:val="003D2896"/>
    <w:rsid w:val="003D68E1"/>
    <w:rsid w:val="003D78EF"/>
    <w:rsid w:val="003E0387"/>
    <w:rsid w:val="003E0B24"/>
    <w:rsid w:val="003E4ED5"/>
    <w:rsid w:val="003E525B"/>
    <w:rsid w:val="003E5827"/>
    <w:rsid w:val="003E6220"/>
    <w:rsid w:val="003E66E9"/>
    <w:rsid w:val="003F7727"/>
    <w:rsid w:val="0040238D"/>
    <w:rsid w:val="004043D8"/>
    <w:rsid w:val="00413BC6"/>
    <w:rsid w:val="00413C4A"/>
    <w:rsid w:val="004155D9"/>
    <w:rsid w:val="0041583D"/>
    <w:rsid w:val="0042027E"/>
    <w:rsid w:val="0042134F"/>
    <w:rsid w:val="0042275B"/>
    <w:rsid w:val="00423F5E"/>
    <w:rsid w:val="004244DD"/>
    <w:rsid w:val="004253D3"/>
    <w:rsid w:val="00433620"/>
    <w:rsid w:val="0043481B"/>
    <w:rsid w:val="004359E8"/>
    <w:rsid w:val="00442CE6"/>
    <w:rsid w:val="00442E75"/>
    <w:rsid w:val="004438A5"/>
    <w:rsid w:val="00443CCF"/>
    <w:rsid w:val="00444508"/>
    <w:rsid w:val="0045163C"/>
    <w:rsid w:val="004602FE"/>
    <w:rsid w:val="004622DA"/>
    <w:rsid w:val="00463DC9"/>
    <w:rsid w:val="00466D2F"/>
    <w:rsid w:val="00470CC1"/>
    <w:rsid w:val="00471097"/>
    <w:rsid w:val="00472798"/>
    <w:rsid w:val="0047609D"/>
    <w:rsid w:val="004770FB"/>
    <w:rsid w:val="004822C2"/>
    <w:rsid w:val="00492EED"/>
    <w:rsid w:val="004B228E"/>
    <w:rsid w:val="004B2367"/>
    <w:rsid w:val="004B2A67"/>
    <w:rsid w:val="004B2FC3"/>
    <w:rsid w:val="004B3B2B"/>
    <w:rsid w:val="004B4AA5"/>
    <w:rsid w:val="004B4BE3"/>
    <w:rsid w:val="004B4CC0"/>
    <w:rsid w:val="004B518B"/>
    <w:rsid w:val="004C0422"/>
    <w:rsid w:val="004C0B3A"/>
    <w:rsid w:val="004C2D9B"/>
    <w:rsid w:val="004C50A6"/>
    <w:rsid w:val="004C6E5F"/>
    <w:rsid w:val="004C72AE"/>
    <w:rsid w:val="004C7E54"/>
    <w:rsid w:val="004D246D"/>
    <w:rsid w:val="004D659F"/>
    <w:rsid w:val="004E2255"/>
    <w:rsid w:val="004E2769"/>
    <w:rsid w:val="004E34E5"/>
    <w:rsid w:val="004E4A44"/>
    <w:rsid w:val="004E7C2B"/>
    <w:rsid w:val="004F0ADE"/>
    <w:rsid w:val="004F0B27"/>
    <w:rsid w:val="004F1161"/>
    <w:rsid w:val="004F18AD"/>
    <w:rsid w:val="004F51FD"/>
    <w:rsid w:val="00502B74"/>
    <w:rsid w:val="00502C91"/>
    <w:rsid w:val="005035AD"/>
    <w:rsid w:val="0050503D"/>
    <w:rsid w:val="00506E73"/>
    <w:rsid w:val="00510B07"/>
    <w:rsid w:val="005174F0"/>
    <w:rsid w:val="0052019E"/>
    <w:rsid w:val="00520D68"/>
    <w:rsid w:val="00521037"/>
    <w:rsid w:val="00522DAE"/>
    <w:rsid w:val="00523150"/>
    <w:rsid w:val="00532736"/>
    <w:rsid w:val="00532809"/>
    <w:rsid w:val="00541277"/>
    <w:rsid w:val="00542908"/>
    <w:rsid w:val="00542B08"/>
    <w:rsid w:val="00543B5C"/>
    <w:rsid w:val="00546840"/>
    <w:rsid w:val="005471CD"/>
    <w:rsid w:val="0055231B"/>
    <w:rsid w:val="0055281F"/>
    <w:rsid w:val="0055374C"/>
    <w:rsid w:val="00554E34"/>
    <w:rsid w:val="00554F34"/>
    <w:rsid w:val="00561C7F"/>
    <w:rsid w:val="00567A7F"/>
    <w:rsid w:val="005758DA"/>
    <w:rsid w:val="00575D79"/>
    <w:rsid w:val="005765BE"/>
    <w:rsid w:val="005803D5"/>
    <w:rsid w:val="005823CB"/>
    <w:rsid w:val="005826E2"/>
    <w:rsid w:val="005847D0"/>
    <w:rsid w:val="00585022"/>
    <w:rsid w:val="005A6D67"/>
    <w:rsid w:val="005A7E1B"/>
    <w:rsid w:val="005B0902"/>
    <w:rsid w:val="005B40B7"/>
    <w:rsid w:val="005B675C"/>
    <w:rsid w:val="005B6B30"/>
    <w:rsid w:val="005B6C7A"/>
    <w:rsid w:val="005C3B68"/>
    <w:rsid w:val="005C488B"/>
    <w:rsid w:val="005C653A"/>
    <w:rsid w:val="005E3964"/>
    <w:rsid w:val="005E3C49"/>
    <w:rsid w:val="005F12B8"/>
    <w:rsid w:val="005F1332"/>
    <w:rsid w:val="005F2465"/>
    <w:rsid w:val="005F3C46"/>
    <w:rsid w:val="006010A4"/>
    <w:rsid w:val="00607AE4"/>
    <w:rsid w:val="00610F4E"/>
    <w:rsid w:val="0061287C"/>
    <w:rsid w:val="006141A8"/>
    <w:rsid w:val="00620295"/>
    <w:rsid w:val="00630CBE"/>
    <w:rsid w:val="006317D9"/>
    <w:rsid w:val="006466BA"/>
    <w:rsid w:val="00647A3D"/>
    <w:rsid w:val="00650A58"/>
    <w:rsid w:val="00650AE5"/>
    <w:rsid w:val="00653CBA"/>
    <w:rsid w:val="00654CE3"/>
    <w:rsid w:val="00663F96"/>
    <w:rsid w:val="00664311"/>
    <w:rsid w:val="00664522"/>
    <w:rsid w:val="006655B8"/>
    <w:rsid w:val="00666D26"/>
    <w:rsid w:val="00673245"/>
    <w:rsid w:val="006735A8"/>
    <w:rsid w:val="00674360"/>
    <w:rsid w:val="006754AC"/>
    <w:rsid w:val="006774CC"/>
    <w:rsid w:val="00677EBF"/>
    <w:rsid w:val="00683F2D"/>
    <w:rsid w:val="0068594E"/>
    <w:rsid w:val="00685F5A"/>
    <w:rsid w:val="00693711"/>
    <w:rsid w:val="00696C2E"/>
    <w:rsid w:val="006A30EB"/>
    <w:rsid w:val="006A4B1E"/>
    <w:rsid w:val="006A6576"/>
    <w:rsid w:val="006A6CFD"/>
    <w:rsid w:val="006B18A1"/>
    <w:rsid w:val="006B202A"/>
    <w:rsid w:val="006B22C5"/>
    <w:rsid w:val="006C334A"/>
    <w:rsid w:val="006C3906"/>
    <w:rsid w:val="006D20B3"/>
    <w:rsid w:val="006D5459"/>
    <w:rsid w:val="006D7BAD"/>
    <w:rsid w:val="006E4ACE"/>
    <w:rsid w:val="006E6942"/>
    <w:rsid w:val="006F1490"/>
    <w:rsid w:val="006F30FE"/>
    <w:rsid w:val="006F763A"/>
    <w:rsid w:val="00704F08"/>
    <w:rsid w:val="00706955"/>
    <w:rsid w:val="007103CA"/>
    <w:rsid w:val="00711610"/>
    <w:rsid w:val="00711B39"/>
    <w:rsid w:val="007121CB"/>
    <w:rsid w:val="007132FF"/>
    <w:rsid w:val="00715961"/>
    <w:rsid w:val="00716A6C"/>
    <w:rsid w:val="0072053B"/>
    <w:rsid w:val="00720570"/>
    <w:rsid w:val="007208C6"/>
    <w:rsid w:val="0072190E"/>
    <w:rsid w:val="00721E26"/>
    <w:rsid w:val="00722AD9"/>
    <w:rsid w:val="00725C92"/>
    <w:rsid w:val="00727414"/>
    <w:rsid w:val="00735B21"/>
    <w:rsid w:val="00742235"/>
    <w:rsid w:val="00750B14"/>
    <w:rsid w:val="00752667"/>
    <w:rsid w:val="00754F68"/>
    <w:rsid w:val="007551DE"/>
    <w:rsid w:val="007607A7"/>
    <w:rsid w:val="0076347C"/>
    <w:rsid w:val="00767503"/>
    <w:rsid w:val="00767C8E"/>
    <w:rsid w:val="0077034A"/>
    <w:rsid w:val="00771137"/>
    <w:rsid w:val="00772407"/>
    <w:rsid w:val="00773ECB"/>
    <w:rsid w:val="007800C1"/>
    <w:rsid w:val="00780DA2"/>
    <w:rsid w:val="00785A68"/>
    <w:rsid w:val="00786BF3"/>
    <w:rsid w:val="00793453"/>
    <w:rsid w:val="007948AE"/>
    <w:rsid w:val="007A52EF"/>
    <w:rsid w:val="007C0F12"/>
    <w:rsid w:val="007C27D2"/>
    <w:rsid w:val="007C497A"/>
    <w:rsid w:val="007C6696"/>
    <w:rsid w:val="007D0282"/>
    <w:rsid w:val="007D2147"/>
    <w:rsid w:val="007E05EE"/>
    <w:rsid w:val="007E1345"/>
    <w:rsid w:val="007F0753"/>
    <w:rsid w:val="007F0A76"/>
    <w:rsid w:val="007F1660"/>
    <w:rsid w:val="007F7A5A"/>
    <w:rsid w:val="00801B24"/>
    <w:rsid w:val="0081027A"/>
    <w:rsid w:val="00810281"/>
    <w:rsid w:val="0082355C"/>
    <w:rsid w:val="00823794"/>
    <w:rsid w:val="00830887"/>
    <w:rsid w:val="00850ADE"/>
    <w:rsid w:val="00850B2F"/>
    <w:rsid w:val="008513C2"/>
    <w:rsid w:val="0085261A"/>
    <w:rsid w:val="00853599"/>
    <w:rsid w:val="00854396"/>
    <w:rsid w:val="0085534F"/>
    <w:rsid w:val="0086525B"/>
    <w:rsid w:val="0086702C"/>
    <w:rsid w:val="008733F6"/>
    <w:rsid w:val="0087546B"/>
    <w:rsid w:val="008806A9"/>
    <w:rsid w:val="00890B1F"/>
    <w:rsid w:val="00891E86"/>
    <w:rsid w:val="0089283B"/>
    <w:rsid w:val="00893C90"/>
    <w:rsid w:val="00894164"/>
    <w:rsid w:val="008A0C05"/>
    <w:rsid w:val="008A70E9"/>
    <w:rsid w:val="008B0795"/>
    <w:rsid w:val="008C287E"/>
    <w:rsid w:val="008C3DDD"/>
    <w:rsid w:val="008C5EAC"/>
    <w:rsid w:val="008D2C5C"/>
    <w:rsid w:val="008D5A9B"/>
    <w:rsid w:val="008D7A9A"/>
    <w:rsid w:val="00902140"/>
    <w:rsid w:val="00903778"/>
    <w:rsid w:val="00904BCD"/>
    <w:rsid w:val="00907746"/>
    <w:rsid w:val="00907B6D"/>
    <w:rsid w:val="00913460"/>
    <w:rsid w:val="009137AC"/>
    <w:rsid w:val="0091461B"/>
    <w:rsid w:val="0091473F"/>
    <w:rsid w:val="0091486E"/>
    <w:rsid w:val="00915411"/>
    <w:rsid w:val="00916266"/>
    <w:rsid w:val="00916814"/>
    <w:rsid w:val="009205C9"/>
    <w:rsid w:val="00922FC9"/>
    <w:rsid w:val="00927D53"/>
    <w:rsid w:val="009314AC"/>
    <w:rsid w:val="0093270B"/>
    <w:rsid w:val="00934E73"/>
    <w:rsid w:val="009352A7"/>
    <w:rsid w:val="00942E94"/>
    <w:rsid w:val="00943141"/>
    <w:rsid w:val="00950D24"/>
    <w:rsid w:val="00951760"/>
    <w:rsid w:val="00955B2B"/>
    <w:rsid w:val="00956C9D"/>
    <w:rsid w:val="009610C6"/>
    <w:rsid w:val="00962606"/>
    <w:rsid w:val="00963189"/>
    <w:rsid w:val="0096536A"/>
    <w:rsid w:val="00974D9F"/>
    <w:rsid w:val="00975483"/>
    <w:rsid w:val="009802A2"/>
    <w:rsid w:val="009806CE"/>
    <w:rsid w:val="0098124A"/>
    <w:rsid w:val="00981687"/>
    <w:rsid w:val="00982FA1"/>
    <w:rsid w:val="0099242E"/>
    <w:rsid w:val="00992A43"/>
    <w:rsid w:val="00993318"/>
    <w:rsid w:val="00995DC5"/>
    <w:rsid w:val="00996F10"/>
    <w:rsid w:val="009A19C2"/>
    <w:rsid w:val="009A3033"/>
    <w:rsid w:val="009A606F"/>
    <w:rsid w:val="009B1C88"/>
    <w:rsid w:val="009B6AC7"/>
    <w:rsid w:val="009C089D"/>
    <w:rsid w:val="009C2AE0"/>
    <w:rsid w:val="009C3D36"/>
    <w:rsid w:val="009C6055"/>
    <w:rsid w:val="009C6C67"/>
    <w:rsid w:val="009D2C7F"/>
    <w:rsid w:val="009D4D2A"/>
    <w:rsid w:val="009E07B8"/>
    <w:rsid w:val="009E1EC7"/>
    <w:rsid w:val="009E6A02"/>
    <w:rsid w:val="009F4DB5"/>
    <w:rsid w:val="009F600F"/>
    <w:rsid w:val="00A00A0A"/>
    <w:rsid w:val="00A016AA"/>
    <w:rsid w:val="00A05613"/>
    <w:rsid w:val="00A060D5"/>
    <w:rsid w:val="00A07B00"/>
    <w:rsid w:val="00A07E06"/>
    <w:rsid w:val="00A11473"/>
    <w:rsid w:val="00A13E17"/>
    <w:rsid w:val="00A15091"/>
    <w:rsid w:val="00A242F6"/>
    <w:rsid w:val="00A25067"/>
    <w:rsid w:val="00A25B37"/>
    <w:rsid w:val="00A306A1"/>
    <w:rsid w:val="00A41EBE"/>
    <w:rsid w:val="00A43135"/>
    <w:rsid w:val="00A435E0"/>
    <w:rsid w:val="00A43F53"/>
    <w:rsid w:val="00A45669"/>
    <w:rsid w:val="00A5009E"/>
    <w:rsid w:val="00A55EAB"/>
    <w:rsid w:val="00A569CE"/>
    <w:rsid w:val="00A63412"/>
    <w:rsid w:val="00A66F62"/>
    <w:rsid w:val="00A713C6"/>
    <w:rsid w:val="00A82017"/>
    <w:rsid w:val="00A82A11"/>
    <w:rsid w:val="00A8430D"/>
    <w:rsid w:val="00A8558F"/>
    <w:rsid w:val="00A86AE6"/>
    <w:rsid w:val="00A914BC"/>
    <w:rsid w:val="00A91846"/>
    <w:rsid w:val="00A95096"/>
    <w:rsid w:val="00A965F8"/>
    <w:rsid w:val="00AA2CE8"/>
    <w:rsid w:val="00AA4C9B"/>
    <w:rsid w:val="00AB16B0"/>
    <w:rsid w:val="00AB54CE"/>
    <w:rsid w:val="00AB5C6C"/>
    <w:rsid w:val="00AB7488"/>
    <w:rsid w:val="00AC50DD"/>
    <w:rsid w:val="00AC7A82"/>
    <w:rsid w:val="00AD0AD3"/>
    <w:rsid w:val="00AD1688"/>
    <w:rsid w:val="00AD2D07"/>
    <w:rsid w:val="00AD3DD1"/>
    <w:rsid w:val="00AD5255"/>
    <w:rsid w:val="00AE5926"/>
    <w:rsid w:val="00AE6F9B"/>
    <w:rsid w:val="00AE78B0"/>
    <w:rsid w:val="00AE795D"/>
    <w:rsid w:val="00B010FE"/>
    <w:rsid w:val="00B0111F"/>
    <w:rsid w:val="00B01DBB"/>
    <w:rsid w:val="00B059C9"/>
    <w:rsid w:val="00B12F88"/>
    <w:rsid w:val="00B14F1B"/>
    <w:rsid w:val="00B16BDD"/>
    <w:rsid w:val="00B2119A"/>
    <w:rsid w:val="00B274DF"/>
    <w:rsid w:val="00B33787"/>
    <w:rsid w:val="00B34F3F"/>
    <w:rsid w:val="00B353D1"/>
    <w:rsid w:val="00B37F06"/>
    <w:rsid w:val="00B419C9"/>
    <w:rsid w:val="00B43629"/>
    <w:rsid w:val="00B462BC"/>
    <w:rsid w:val="00B50954"/>
    <w:rsid w:val="00B51219"/>
    <w:rsid w:val="00B5343F"/>
    <w:rsid w:val="00B53811"/>
    <w:rsid w:val="00B5489E"/>
    <w:rsid w:val="00B549B2"/>
    <w:rsid w:val="00B6073D"/>
    <w:rsid w:val="00B61563"/>
    <w:rsid w:val="00B6584A"/>
    <w:rsid w:val="00B65A28"/>
    <w:rsid w:val="00B66110"/>
    <w:rsid w:val="00B67A13"/>
    <w:rsid w:val="00B67E58"/>
    <w:rsid w:val="00B71D6E"/>
    <w:rsid w:val="00B72BEB"/>
    <w:rsid w:val="00B752E1"/>
    <w:rsid w:val="00B75820"/>
    <w:rsid w:val="00B93C15"/>
    <w:rsid w:val="00B945EF"/>
    <w:rsid w:val="00B972DE"/>
    <w:rsid w:val="00BA119A"/>
    <w:rsid w:val="00BA21AA"/>
    <w:rsid w:val="00BA4E9C"/>
    <w:rsid w:val="00BA56C9"/>
    <w:rsid w:val="00BA5F79"/>
    <w:rsid w:val="00BA6D45"/>
    <w:rsid w:val="00BB7469"/>
    <w:rsid w:val="00BB7EBD"/>
    <w:rsid w:val="00BC08CB"/>
    <w:rsid w:val="00BC317E"/>
    <w:rsid w:val="00BD6BAA"/>
    <w:rsid w:val="00BE52F1"/>
    <w:rsid w:val="00BE5C38"/>
    <w:rsid w:val="00BE5E0C"/>
    <w:rsid w:val="00BE71B0"/>
    <w:rsid w:val="00C0031B"/>
    <w:rsid w:val="00C01F6F"/>
    <w:rsid w:val="00C02AF6"/>
    <w:rsid w:val="00C032D4"/>
    <w:rsid w:val="00C04088"/>
    <w:rsid w:val="00C1485E"/>
    <w:rsid w:val="00C2539B"/>
    <w:rsid w:val="00C27EB9"/>
    <w:rsid w:val="00C3019C"/>
    <w:rsid w:val="00C30D4A"/>
    <w:rsid w:val="00C32D09"/>
    <w:rsid w:val="00C34CAD"/>
    <w:rsid w:val="00C410C7"/>
    <w:rsid w:val="00C4249D"/>
    <w:rsid w:val="00C42B12"/>
    <w:rsid w:val="00C43E59"/>
    <w:rsid w:val="00C44842"/>
    <w:rsid w:val="00C4537C"/>
    <w:rsid w:val="00C455EA"/>
    <w:rsid w:val="00C469A3"/>
    <w:rsid w:val="00C506DA"/>
    <w:rsid w:val="00C531D6"/>
    <w:rsid w:val="00C5566A"/>
    <w:rsid w:val="00C57FCA"/>
    <w:rsid w:val="00C627A0"/>
    <w:rsid w:val="00C64BDD"/>
    <w:rsid w:val="00C71CEC"/>
    <w:rsid w:val="00C727F5"/>
    <w:rsid w:val="00C74385"/>
    <w:rsid w:val="00C8163F"/>
    <w:rsid w:val="00C843EB"/>
    <w:rsid w:val="00C90EE4"/>
    <w:rsid w:val="00C91F7E"/>
    <w:rsid w:val="00C92358"/>
    <w:rsid w:val="00C9265F"/>
    <w:rsid w:val="00C979AC"/>
    <w:rsid w:val="00C97E9E"/>
    <w:rsid w:val="00CA1015"/>
    <w:rsid w:val="00CA350D"/>
    <w:rsid w:val="00CA35BC"/>
    <w:rsid w:val="00CB3A5F"/>
    <w:rsid w:val="00CB75AA"/>
    <w:rsid w:val="00CB7F7A"/>
    <w:rsid w:val="00CC3826"/>
    <w:rsid w:val="00CC5A49"/>
    <w:rsid w:val="00CC5F5F"/>
    <w:rsid w:val="00CD0F51"/>
    <w:rsid w:val="00CD6C59"/>
    <w:rsid w:val="00CE1161"/>
    <w:rsid w:val="00CE677A"/>
    <w:rsid w:val="00CF3C4C"/>
    <w:rsid w:val="00CF6A50"/>
    <w:rsid w:val="00CF6B5E"/>
    <w:rsid w:val="00CF7D0B"/>
    <w:rsid w:val="00D01F6C"/>
    <w:rsid w:val="00D0352F"/>
    <w:rsid w:val="00D0651F"/>
    <w:rsid w:val="00D12531"/>
    <w:rsid w:val="00D2168B"/>
    <w:rsid w:val="00D218B9"/>
    <w:rsid w:val="00D21BD4"/>
    <w:rsid w:val="00D22085"/>
    <w:rsid w:val="00D24083"/>
    <w:rsid w:val="00D311E2"/>
    <w:rsid w:val="00D31BF3"/>
    <w:rsid w:val="00D326D7"/>
    <w:rsid w:val="00D3334E"/>
    <w:rsid w:val="00D36145"/>
    <w:rsid w:val="00D419DE"/>
    <w:rsid w:val="00D426B5"/>
    <w:rsid w:val="00D43A76"/>
    <w:rsid w:val="00D45A76"/>
    <w:rsid w:val="00D45F0A"/>
    <w:rsid w:val="00D501E8"/>
    <w:rsid w:val="00D53D96"/>
    <w:rsid w:val="00D55E6B"/>
    <w:rsid w:val="00D569A8"/>
    <w:rsid w:val="00D57C0A"/>
    <w:rsid w:val="00D64400"/>
    <w:rsid w:val="00D67000"/>
    <w:rsid w:val="00D67F30"/>
    <w:rsid w:val="00D702C1"/>
    <w:rsid w:val="00D72495"/>
    <w:rsid w:val="00D73B25"/>
    <w:rsid w:val="00D75B49"/>
    <w:rsid w:val="00D817F6"/>
    <w:rsid w:val="00D81974"/>
    <w:rsid w:val="00D83F02"/>
    <w:rsid w:val="00D940BB"/>
    <w:rsid w:val="00D94551"/>
    <w:rsid w:val="00D96859"/>
    <w:rsid w:val="00D97712"/>
    <w:rsid w:val="00DA0F6D"/>
    <w:rsid w:val="00DB006F"/>
    <w:rsid w:val="00DB0529"/>
    <w:rsid w:val="00DB0661"/>
    <w:rsid w:val="00DB4207"/>
    <w:rsid w:val="00DB6282"/>
    <w:rsid w:val="00DC03E0"/>
    <w:rsid w:val="00DC04F6"/>
    <w:rsid w:val="00DC452D"/>
    <w:rsid w:val="00DC4B02"/>
    <w:rsid w:val="00DC5B48"/>
    <w:rsid w:val="00DD3386"/>
    <w:rsid w:val="00DD3BA3"/>
    <w:rsid w:val="00DD3E3C"/>
    <w:rsid w:val="00DD5185"/>
    <w:rsid w:val="00DD6E03"/>
    <w:rsid w:val="00DD76F6"/>
    <w:rsid w:val="00DE0E5F"/>
    <w:rsid w:val="00DE53DA"/>
    <w:rsid w:val="00DF2F8C"/>
    <w:rsid w:val="00DF5AA7"/>
    <w:rsid w:val="00E02325"/>
    <w:rsid w:val="00E043CD"/>
    <w:rsid w:val="00E06918"/>
    <w:rsid w:val="00E12A23"/>
    <w:rsid w:val="00E16DE8"/>
    <w:rsid w:val="00E21DF0"/>
    <w:rsid w:val="00E30890"/>
    <w:rsid w:val="00E3191C"/>
    <w:rsid w:val="00E35095"/>
    <w:rsid w:val="00E35699"/>
    <w:rsid w:val="00E36A10"/>
    <w:rsid w:val="00E37813"/>
    <w:rsid w:val="00E43358"/>
    <w:rsid w:val="00E544B8"/>
    <w:rsid w:val="00E60278"/>
    <w:rsid w:val="00E65D09"/>
    <w:rsid w:val="00E660A6"/>
    <w:rsid w:val="00E66D29"/>
    <w:rsid w:val="00E67DBF"/>
    <w:rsid w:val="00E713CF"/>
    <w:rsid w:val="00E71897"/>
    <w:rsid w:val="00E741F6"/>
    <w:rsid w:val="00E85D01"/>
    <w:rsid w:val="00E913BE"/>
    <w:rsid w:val="00E9330D"/>
    <w:rsid w:val="00E94916"/>
    <w:rsid w:val="00EA11D8"/>
    <w:rsid w:val="00EA197C"/>
    <w:rsid w:val="00EA1BED"/>
    <w:rsid w:val="00EA3E26"/>
    <w:rsid w:val="00EA737F"/>
    <w:rsid w:val="00EB0B5E"/>
    <w:rsid w:val="00EB3107"/>
    <w:rsid w:val="00EB4C95"/>
    <w:rsid w:val="00EB4E35"/>
    <w:rsid w:val="00EB4F62"/>
    <w:rsid w:val="00EB7204"/>
    <w:rsid w:val="00EB7E22"/>
    <w:rsid w:val="00EC187D"/>
    <w:rsid w:val="00EC1B63"/>
    <w:rsid w:val="00EC2468"/>
    <w:rsid w:val="00EC38F5"/>
    <w:rsid w:val="00EC5E86"/>
    <w:rsid w:val="00ED069B"/>
    <w:rsid w:val="00ED0728"/>
    <w:rsid w:val="00ED6390"/>
    <w:rsid w:val="00ED6C01"/>
    <w:rsid w:val="00EE1E1A"/>
    <w:rsid w:val="00EE5F7A"/>
    <w:rsid w:val="00EE6B80"/>
    <w:rsid w:val="00EE7C1D"/>
    <w:rsid w:val="00EF2A8D"/>
    <w:rsid w:val="00F002EA"/>
    <w:rsid w:val="00F00B92"/>
    <w:rsid w:val="00F03F0D"/>
    <w:rsid w:val="00F04E3D"/>
    <w:rsid w:val="00F05BCC"/>
    <w:rsid w:val="00F11935"/>
    <w:rsid w:val="00F12319"/>
    <w:rsid w:val="00F12E3E"/>
    <w:rsid w:val="00F147DF"/>
    <w:rsid w:val="00F156B5"/>
    <w:rsid w:val="00F1653D"/>
    <w:rsid w:val="00F170E7"/>
    <w:rsid w:val="00F217D1"/>
    <w:rsid w:val="00F26C54"/>
    <w:rsid w:val="00F30152"/>
    <w:rsid w:val="00F303CB"/>
    <w:rsid w:val="00F3246E"/>
    <w:rsid w:val="00F338D2"/>
    <w:rsid w:val="00F35135"/>
    <w:rsid w:val="00F35936"/>
    <w:rsid w:val="00F4684E"/>
    <w:rsid w:val="00F5084C"/>
    <w:rsid w:val="00F6129B"/>
    <w:rsid w:val="00F62052"/>
    <w:rsid w:val="00F623E9"/>
    <w:rsid w:val="00F63208"/>
    <w:rsid w:val="00F71838"/>
    <w:rsid w:val="00F7388B"/>
    <w:rsid w:val="00F74D82"/>
    <w:rsid w:val="00F85433"/>
    <w:rsid w:val="00F87325"/>
    <w:rsid w:val="00F91A60"/>
    <w:rsid w:val="00F96CEE"/>
    <w:rsid w:val="00FA250C"/>
    <w:rsid w:val="00FA3A89"/>
    <w:rsid w:val="00FA3E19"/>
    <w:rsid w:val="00FA7209"/>
    <w:rsid w:val="00FB29FD"/>
    <w:rsid w:val="00FB2A85"/>
    <w:rsid w:val="00FB3FE6"/>
    <w:rsid w:val="00FB6801"/>
    <w:rsid w:val="00FC65FC"/>
    <w:rsid w:val="00FD071B"/>
    <w:rsid w:val="00FD58DF"/>
    <w:rsid w:val="00FD70DD"/>
    <w:rsid w:val="00FE2EAB"/>
    <w:rsid w:val="00FE63BC"/>
    <w:rsid w:val="00FE6A20"/>
    <w:rsid w:val="00FE6E29"/>
    <w:rsid w:val="00FF3038"/>
    <w:rsid w:val="00FF7A3A"/>
    <w:rsid w:val="00FF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  <w14:docId w14:val="13AFDF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17D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10827"/>
    <w:pPr>
      <w:keepNext/>
      <w:jc w:val="center"/>
      <w:outlineLvl w:val="0"/>
    </w:pPr>
    <w:rPr>
      <w:rFonts w:ascii="Garamond" w:hAnsi="Garamond"/>
      <w:sz w:val="20"/>
      <w:u w:val="single"/>
    </w:rPr>
  </w:style>
  <w:style w:type="paragraph" w:styleId="Heading2">
    <w:name w:val="heading 2"/>
    <w:basedOn w:val="Normal"/>
    <w:next w:val="Normal"/>
    <w:link w:val="Heading2Char"/>
    <w:qFormat/>
    <w:rsid w:val="00EA737F"/>
    <w:pPr>
      <w:keepNext/>
      <w:jc w:val="center"/>
      <w:outlineLvl w:val="1"/>
    </w:pPr>
    <w:rPr>
      <w:rFonts w:ascii="Garamond" w:hAnsi="Garamond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C03F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C03F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5231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10827"/>
    <w:rPr>
      <w:rFonts w:ascii="Garamond" w:hAnsi="Garamond"/>
      <w:szCs w:val="24"/>
      <w:u w:val="single"/>
    </w:rPr>
  </w:style>
  <w:style w:type="paragraph" w:styleId="Title">
    <w:name w:val="Title"/>
    <w:basedOn w:val="Normal"/>
    <w:link w:val="TitleChar"/>
    <w:qFormat/>
    <w:rsid w:val="00010827"/>
    <w:pPr>
      <w:jc w:val="center"/>
    </w:pPr>
    <w:rPr>
      <w:rFonts w:ascii="Garamond" w:hAnsi="Garamond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010827"/>
    <w:rPr>
      <w:rFonts w:ascii="Garamond" w:hAnsi="Garamond"/>
      <w:b/>
      <w:bCs/>
      <w:sz w:val="28"/>
      <w:szCs w:val="24"/>
    </w:rPr>
  </w:style>
  <w:style w:type="paragraph" w:styleId="ListParagraph">
    <w:name w:val="List Paragraph"/>
    <w:basedOn w:val="Normal"/>
    <w:uiPriority w:val="34"/>
    <w:qFormat/>
    <w:rsid w:val="0001082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982FA1"/>
    <w:rPr>
      <w:color w:val="808080"/>
    </w:rPr>
  </w:style>
  <w:style w:type="paragraph" w:styleId="NoSpacing">
    <w:name w:val="No Spacing"/>
    <w:uiPriority w:val="1"/>
    <w:qFormat/>
    <w:rsid w:val="00706955"/>
    <w:rPr>
      <w:rFonts w:asciiTheme="minorHAnsi" w:eastAsiaTheme="minorHAnsi" w:hAnsiTheme="minorHAnsi" w:cstheme="minorBidi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EA737F"/>
    <w:rPr>
      <w:rFonts w:ascii="Garamond" w:hAnsi="Garamond"/>
      <w:b/>
      <w:bCs/>
      <w:sz w:val="28"/>
      <w:szCs w:val="24"/>
    </w:rPr>
  </w:style>
  <w:style w:type="paragraph" w:styleId="BodyTextIndent">
    <w:name w:val="Body Text Indent"/>
    <w:basedOn w:val="Normal"/>
    <w:link w:val="BodyTextIndentChar"/>
    <w:rsid w:val="00EA737F"/>
    <w:pPr>
      <w:ind w:left="360"/>
    </w:pPr>
    <w:rPr>
      <w:rFonts w:ascii="Garamond" w:hAnsi="Garamond"/>
    </w:rPr>
  </w:style>
  <w:style w:type="character" w:customStyle="1" w:styleId="BodyTextIndentChar">
    <w:name w:val="Body Text Indent Char"/>
    <w:basedOn w:val="DefaultParagraphFont"/>
    <w:link w:val="BodyTextIndent"/>
    <w:rsid w:val="00EA737F"/>
    <w:rPr>
      <w:rFonts w:ascii="Garamond" w:hAnsi="Garamond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EA737F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A737F"/>
    <w:rPr>
      <w:sz w:val="24"/>
      <w:szCs w:val="24"/>
    </w:rPr>
  </w:style>
  <w:style w:type="paragraph" w:customStyle="1" w:styleId="Indent">
    <w:name w:val="Indent"/>
    <w:basedOn w:val="Normal"/>
    <w:rsid w:val="00EA737F"/>
    <w:pPr>
      <w:spacing w:after="200"/>
      <w:ind w:left="1170" w:hanging="450"/>
      <w:jc w:val="both"/>
    </w:pPr>
    <w:rPr>
      <w:rFonts w:ascii="Helvetica" w:hAnsi="Helvetica"/>
      <w:szCs w:val="20"/>
    </w:rPr>
  </w:style>
  <w:style w:type="table" w:styleId="TableGrid">
    <w:name w:val="Table Grid"/>
    <w:basedOn w:val="TableNormal"/>
    <w:rsid w:val="000D34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B34F3F"/>
    <w:rPr>
      <w:color w:val="0000FF" w:themeColor="hyperlink"/>
      <w:u w:val="single"/>
    </w:rPr>
  </w:style>
  <w:style w:type="paragraph" w:customStyle="1" w:styleId="InformationLead-ins">
    <w:name w:val="Information Lead-ins"/>
    <w:basedOn w:val="NoSpacing"/>
    <w:qFormat/>
    <w:rsid w:val="00FB29FD"/>
    <w:pPr>
      <w:numPr>
        <w:numId w:val="4"/>
      </w:numPr>
    </w:pPr>
  </w:style>
  <w:style w:type="paragraph" w:customStyle="1" w:styleId="CompleteNextPagefooter">
    <w:name w:val="Complete Next Page footer"/>
    <w:basedOn w:val="Normal"/>
    <w:qFormat/>
    <w:rsid w:val="00FB29FD"/>
    <w:pPr>
      <w:pBdr>
        <w:top w:val="single" w:sz="4" w:space="1" w:color="auto"/>
      </w:pBdr>
      <w:tabs>
        <w:tab w:val="right" w:pos="9360"/>
      </w:tabs>
      <w:autoSpaceDE w:val="0"/>
      <w:autoSpaceDN w:val="0"/>
      <w:adjustRightInd w:val="0"/>
      <w:jc w:val="center"/>
    </w:pPr>
    <w:rPr>
      <w:rFonts w:asciiTheme="minorHAnsi" w:hAnsiTheme="minorHAnsi" w:cs="ArialMT"/>
      <w:b/>
      <w:i/>
      <w:color w:val="006699"/>
      <w:sz w:val="28"/>
      <w:szCs w:val="28"/>
      <w:lang w:val="da-DK"/>
    </w:rPr>
  </w:style>
  <w:style w:type="paragraph" w:customStyle="1" w:styleId="FormEntryLinkedStyleOCRAStdUnderlined">
    <w:name w:val="Form Entry Linked Style (OCR A Std Underlined)"/>
    <w:basedOn w:val="Normal"/>
    <w:link w:val="FormEntryLinkedStyleOCRAStdUnderlinedChar"/>
    <w:qFormat/>
    <w:rsid w:val="00240A8D"/>
    <w:pPr>
      <w:widowControl w:val="0"/>
      <w:tabs>
        <w:tab w:val="left" w:leader="underscore" w:pos="6840"/>
      </w:tabs>
      <w:spacing w:after="240"/>
    </w:pPr>
    <w:rPr>
      <w:rFonts w:ascii="OCR A Std" w:hAnsi="OCR A Std"/>
      <w:sz w:val="18"/>
      <w:u w:val="single"/>
    </w:rPr>
  </w:style>
  <w:style w:type="paragraph" w:customStyle="1" w:styleId="FormEntryStyleOCRAStdUnderlinedProdInfo">
    <w:name w:val="Form Entry Style (OCR A Std Underlined) Prod Info"/>
    <w:basedOn w:val="FormEntryLinkedStyleOCRAStdUnderlined"/>
    <w:qFormat/>
    <w:rsid w:val="00664522"/>
    <w:pPr>
      <w:tabs>
        <w:tab w:val="clear" w:pos="6840"/>
        <w:tab w:val="left" w:leader="underscore" w:pos="9360"/>
      </w:tabs>
      <w:spacing w:before="360" w:after="120"/>
      <w:ind w:left="720"/>
      <w:contextualSpacing/>
    </w:pPr>
    <w:rPr>
      <w:u w:val="none"/>
    </w:rPr>
  </w:style>
  <w:style w:type="character" w:customStyle="1" w:styleId="FormEntryLinkedStyleOCRAStdUnderlinedChar">
    <w:name w:val="Form Entry Linked Style (OCR A Std Underlined) Char"/>
    <w:basedOn w:val="DefaultParagraphFont"/>
    <w:link w:val="FormEntryLinkedStyleOCRAStdUnderlined"/>
    <w:rsid w:val="00240A8D"/>
    <w:rPr>
      <w:rFonts w:ascii="OCR A Std" w:hAnsi="OCR A Std"/>
      <w:sz w:val="18"/>
      <w:szCs w:val="24"/>
      <w:u w:val="single"/>
    </w:rPr>
  </w:style>
  <w:style w:type="paragraph" w:customStyle="1" w:styleId="RequirementNumber">
    <w:name w:val="Requirement Number"/>
    <w:basedOn w:val="Normal"/>
    <w:rsid w:val="00AA4C9B"/>
    <w:pPr>
      <w:numPr>
        <w:numId w:val="1"/>
      </w:numPr>
      <w:spacing w:before="240" w:after="240"/>
    </w:pPr>
    <w:rPr>
      <w:rFonts w:asciiTheme="minorHAnsi" w:hAnsiTheme="minorHAnsi"/>
      <w:sz w:val="20"/>
      <w:szCs w:val="20"/>
    </w:rPr>
  </w:style>
  <w:style w:type="character" w:customStyle="1" w:styleId="Bold">
    <w:name w:val="Bold"/>
    <w:basedOn w:val="DefaultParagraphFont"/>
    <w:uiPriority w:val="1"/>
    <w:qFormat/>
    <w:rsid w:val="00AA4C9B"/>
    <w:rPr>
      <w:b/>
      <w:bCs/>
    </w:rPr>
  </w:style>
  <w:style w:type="paragraph" w:customStyle="1" w:styleId="RequirementLetter">
    <w:name w:val="Requirement Letter"/>
    <w:basedOn w:val="ListParagraph"/>
    <w:qFormat/>
    <w:rsid w:val="00ED6390"/>
    <w:pPr>
      <w:keepNext/>
      <w:numPr>
        <w:numId w:val="3"/>
      </w:numPr>
      <w:spacing w:after="120" w:line="240" w:lineRule="auto"/>
      <w:contextualSpacing w:val="0"/>
    </w:pPr>
    <w:rPr>
      <w:rFonts w:asciiTheme="minorHAnsi" w:hAnsiTheme="minorHAnsi"/>
      <w:sz w:val="20"/>
      <w:szCs w:val="20"/>
    </w:rPr>
  </w:style>
  <w:style w:type="character" w:customStyle="1" w:styleId="Underlined">
    <w:name w:val="Underlined"/>
    <w:basedOn w:val="DefaultParagraphFont"/>
    <w:uiPriority w:val="1"/>
    <w:qFormat/>
    <w:rsid w:val="00ED6390"/>
    <w:rPr>
      <w:u w:val="single"/>
    </w:rPr>
  </w:style>
  <w:style w:type="paragraph" w:customStyle="1" w:styleId="RequirementIndent2">
    <w:name w:val="Requirement Indent 2"/>
    <w:basedOn w:val="Normal"/>
    <w:qFormat/>
    <w:rsid w:val="00ED6390"/>
    <w:pPr>
      <w:spacing w:before="120" w:after="120"/>
      <w:ind w:left="1080"/>
    </w:pPr>
    <w:rPr>
      <w:rFonts w:asciiTheme="minorHAnsi" w:hAnsiTheme="minorHAnsi"/>
      <w:sz w:val="20"/>
      <w:szCs w:val="20"/>
    </w:rPr>
  </w:style>
  <w:style w:type="paragraph" w:customStyle="1" w:styleId="RequirementIndent2bullet">
    <w:name w:val="Requirement Indent 2 bullet"/>
    <w:basedOn w:val="ListParagraph"/>
    <w:qFormat/>
    <w:rsid w:val="00ED6390"/>
    <w:pPr>
      <w:numPr>
        <w:ilvl w:val="1"/>
        <w:numId w:val="8"/>
      </w:numPr>
      <w:spacing w:after="120" w:line="240" w:lineRule="auto"/>
      <w:ind w:left="1620" w:hanging="180"/>
    </w:pPr>
    <w:rPr>
      <w:rFonts w:asciiTheme="minorHAnsi" w:hAnsiTheme="minorHAnsi"/>
      <w:sz w:val="20"/>
      <w:szCs w:val="20"/>
    </w:rPr>
  </w:style>
  <w:style w:type="paragraph" w:customStyle="1" w:styleId="ThisSectionforPort">
    <w:name w:val="This Section for Port"/>
    <w:basedOn w:val="Normal"/>
    <w:qFormat/>
    <w:rsid w:val="00ED6390"/>
    <w:pPr>
      <w:tabs>
        <w:tab w:val="left" w:leader="underscore" w:pos="2751"/>
      </w:tabs>
      <w:spacing w:before="120" w:after="120"/>
      <w:jc w:val="center"/>
    </w:pPr>
    <w:rPr>
      <w:rFonts w:asciiTheme="minorHAnsi" w:hAnsiTheme="minorHAnsi"/>
      <w:b/>
      <w:bCs/>
      <w:color w:val="943634" w:themeColor="accent2" w:themeShade="BF"/>
      <w:szCs w:val="20"/>
    </w:rPr>
  </w:style>
  <w:style w:type="paragraph" w:customStyle="1" w:styleId="ThisSectionforLicensee">
    <w:name w:val="This Section for Licensee"/>
    <w:basedOn w:val="Heading1"/>
    <w:qFormat/>
    <w:rsid w:val="00ED6390"/>
    <w:pPr>
      <w:spacing w:before="240" w:after="120"/>
    </w:pPr>
    <w:rPr>
      <w:rFonts w:asciiTheme="minorHAnsi" w:hAnsiTheme="minorHAnsi"/>
      <w:b/>
      <w:color w:val="00823B"/>
      <w:sz w:val="24"/>
      <w:u w:val="none"/>
    </w:rPr>
  </w:style>
  <w:style w:type="paragraph" w:customStyle="1" w:styleId="FormBodyText">
    <w:name w:val="Form Body Text"/>
    <w:basedOn w:val="Normal"/>
    <w:qFormat/>
    <w:rsid w:val="00ED6390"/>
    <w:pPr>
      <w:spacing w:after="120"/>
    </w:pPr>
    <w:rPr>
      <w:rFonts w:asciiTheme="minorHAnsi" w:hAnsiTheme="minorHAnsi"/>
      <w:sz w:val="20"/>
      <w:szCs w:val="20"/>
    </w:rPr>
  </w:style>
  <w:style w:type="paragraph" w:customStyle="1" w:styleId="Heading-Sub">
    <w:name w:val="Heading - Sub"/>
    <w:basedOn w:val="Normal"/>
    <w:qFormat/>
    <w:rsid w:val="00E35699"/>
    <w:pPr>
      <w:jc w:val="center"/>
    </w:pPr>
    <w:rPr>
      <w:rFonts w:asciiTheme="minorHAnsi" w:hAnsiTheme="minorHAnsi"/>
      <w:b/>
      <w:bCs/>
      <w:sz w:val="28"/>
      <w:szCs w:val="28"/>
    </w:rPr>
  </w:style>
  <w:style w:type="paragraph" w:customStyle="1" w:styleId="Heading-Primary">
    <w:name w:val="Heading - Primary"/>
    <w:basedOn w:val="Title"/>
    <w:qFormat/>
    <w:rsid w:val="00E35699"/>
    <w:rPr>
      <w:rFonts w:asciiTheme="minorHAnsi" w:hAnsiTheme="minorHAnsi"/>
      <w:sz w:val="36"/>
      <w:szCs w:val="36"/>
    </w:rPr>
  </w:style>
  <w:style w:type="paragraph" w:customStyle="1" w:styleId="FieldLable-Boxed">
    <w:name w:val="Field Lable - Boxed"/>
    <w:basedOn w:val="Normal"/>
    <w:qFormat/>
    <w:rsid w:val="00E35699"/>
    <w:pPr>
      <w:tabs>
        <w:tab w:val="left" w:leader="underscore" w:pos="2751"/>
      </w:tabs>
      <w:spacing w:before="180" w:after="60"/>
    </w:pPr>
    <w:rPr>
      <w:rFonts w:asciiTheme="minorHAnsi" w:hAnsiTheme="minorHAnsi"/>
      <w:sz w:val="20"/>
      <w:szCs w:val="20"/>
    </w:rPr>
  </w:style>
  <w:style w:type="paragraph" w:customStyle="1" w:styleId="RequirementIndent1">
    <w:name w:val="Requirement Indent 1"/>
    <w:basedOn w:val="Normal"/>
    <w:qFormat/>
    <w:rsid w:val="00E35699"/>
    <w:pPr>
      <w:spacing w:after="240"/>
      <w:ind w:left="360"/>
    </w:pPr>
    <w:rPr>
      <w:rFonts w:asciiTheme="minorHAnsi" w:hAnsiTheme="minorHAnsi"/>
      <w:sz w:val="20"/>
      <w:szCs w:val="20"/>
    </w:rPr>
  </w:style>
  <w:style w:type="paragraph" w:customStyle="1" w:styleId="RequirementIndent1bullet">
    <w:name w:val="Requirement Indent 1 bullet"/>
    <w:basedOn w:val="Normal"/>
    <w:qFormat/>
    <w:rsid w:val="00E35699"/>
    <w:pPr>
      <w:numPr>
        <w:numId w:val="7"/>
      </w:numPr>
      <w:tabs>
        <w:tab w:val="clear" w:pos="1080"/>
      </w:tabs>
      <w:spacing w:after="60"/>
      <w:ind w:left="907" w:hanging="187"/>
    </w:pPr>
    <w:rPr>
      <w:rFonts w:asciiTheme="minorHAnsi" w:hAnsiTheme="minorHAnsi"/>
      <w:sz w:val="20"/>
      <w:szCs w:val="20"/>
    </w:rPr>
  </w:style>
  <w:style w:type="paragraph" w:customStyle="1" w:styleId="FieldLabel-UnboxedStacked">
    <w:name w:val="Field Label - Unboxed Stacked"/>
    <w:basedOn w:val="Normal"/>
    <w:qFormat/>
    <w:rsid w:val="00E35699"/>
    <w:pPr>
      <w:tabs>
        <w:tab w:val="right" w:pos="1980"/>
        <w:tab w:val="left" w:pos="9360"/>
      </w:tabs>
      <w:spacing w:after="240"/>
      <w:jc w:val="right"/>
    </w:pPr>
    <w:rPr>
      <w:rFonts w:asciiTheme="minorHAnsi" w:hAnsiTheme="minorHAnsi"/>
      <w:sz w:val="20"/>
      <w:szCs w:val="20"/>
    </w:rPr>
  </w:style>
  <w:style w:type="paragraph" w:customStyle="1" w:styleId="ReverseTextHeading">
    <w:name w:val="Reverse Text Heading"/>
    <w:basedOn w:val="Normal"/>
    <w:qFormat/>
    <w:rsid w:val="00E35699"/>
    <w:pPr>
      <w:shd w:val="clear" w:color="auto" w:fill="4B6079"/>
      <w:spacing w:before="360" w:after="240"/>
      <w:jc w:val="center"/>
    </w:pPr>
    <w:rPr>
      <w:rFonts w:asciiTheme="minorHAnsi" w:hAnsiTheme="minorHAnsi"/>
      <w:b/>
      <w:bCs/>
      <w:color w:val="FFFFFF" w:themeColor="background1"/>
      <w:sz w:val="28"/>
      <w:szCs w:val="28"/>
    </w:rPr>
  </w:style>
  <w:style w:type="paragraph" w:customStyle="1" w:styleId="Graphicwithshadowcentered">
    <w:name w:val="Graphic with shadow centered"/>
    <w:basedOn w:val="Normal"/>
    <w:qFormat/>
    <w:rsid w:val="00E35699"/>
    <w:pPr>
      <w:ind w:left="360"/>
      <w:jc w:val="center"/>
    </w:pPr>
    <w:rPr>
      <w:noProof/>
      <w:sz w:val="22"/>
      <w:szCs w:val="22"/>
    </w:rPr>
  </w:style>
  <w:style w:type="paragraph" w:customStyle="1" w:styleId="FormHeaderafterfirstpage">
    <w:name w:val="Form Header after first page"/>
    <w:basedOn w:val="Normal"/>
    <w:qFormat/>
    <w:rsid w:val="00FB29FD"/>
    <w:pPr>
      <w:autoSpaceDE w:val="0"/>
      <w:autoSpaceDN w:val="0"/>
      <w:adjustRightInd w:val="0"/>
    </w:pPr>
    <w:rPr>
      <w:rFonts w:asciiTheme="minorHAnsi" w:hAnsiTheme="minorHAnsi" w:cs="ArialMT"/>
      <w:b/>
      <w:i/>
      <w:color w:val="006699"/>
      <w:sz w:val="14"/>
      <w:szCs w:val="14"/>
    </w:rPr>
  </w:style>
  <w:style w:type="paragraph" w:customStyle="1" w:styleId="StyleFormEntryLinkedStyleOCRAStdUnderlinedNounderline">
    <w:name w:val="Style Form Entry Linked Style (OCR A Std Underlined) + No underline..."/>
    <w:basedOn w:val="FormEntryLinkedStyleOCRAStdUnderlined"/>
    <w:rsid w:val="00B75820"/>
    <w:pPr>
      <w:tabs>
        <w:tab w:val="left" w:pos="6840"/>
      </w:tabs>
      <w:spacing w:before="60"/>
    </w:pPr>
    <w:rPr>
      <w:sz w:val="16"/>
      <w:szCs w:val="20"/>
      <w:u w:val="none"/>
    </w:rPr>
  </w:style>
  <w:style w:type="paragraph" w:customStyle="1" w:styleId="StyleFormEntryLinkedStyleOCRAStdUnderlinedNounderline0">
    <w:name w:val="Style Form Entry Linked Style (OCR A Std Underlined) + No underline"/>
    <w:basedOn w:val="FormEntryLinkedStyleOCRAStdUnderlined"/>
    <w:rsid w:val="00D53D96"/>
    <w:rPr>
      <w:sz w:val="16"/>
      <w:u w:val="none"/>
    </w:rPr>
  </w:style>
  <w:style w:type="character" w:customStyle="1" w:styleId="VariableFont">
    <w:name w:val="Variable Font"/>
    <w:basedOn w:val="DefaultParagraphFont"/>
    <w:uiPriority w:val="1"/>
    <w:qFormat/>
    <w:rsid w:val="0000663A"/>
    <w:rPr>
      <w:rFonts w:ascii="Times New Roman" w:hAnsi="Times New Roman"/>
      <w:sz w:val="18"/>
      <w:u w:val="single"/>
    </w:rPr>
  </w:style>
  <w:style w:type="character" w:customStyle="1" w:styleId="FormEntryStyleOCRAStdUnderlined">
    <w:name w:val="Form Entry Style (OCR A Std Underlined)"/>
    <w:basedOn w:val="DefaultParagraphFont"/>
    <w:uiPriority w:val="1"/>
    <w:rsid w:val="004B4BE3"/>
    <w:rPr>
      <w:rFonts w:ascii="OCR A Std" w:hAnsi="OCR A Std"/>
      <w:sz w:val="20"/>
      <w:u w:val="single"/>
    </w:rPr>
  </w:style>
  <w:style w:type="paragraph" w:customStyle="1" w:styleId="TabInstructions">
    <w:name w:val="Tab Instructions"/>
    <w:basedOn w:val="Normal"/>
    <w:qFormat/>
    <w:rsid w:val="000D5164"/>
    <w:pPr>
      <w:spacing w:after="120"/>
      <w:jc w:val="center"/>
    </w:pPr>
    <w:rPr>
      <w:rFonts w:ascii="Franklin Gothic Book" w:hAnsi="Franklin Gothic Book"/>
      <w:vanish/>
      <w:color w:val="E36C0A" w:themeColor="accent6" w:themeShade="BF"/>
      <w:sz w:val="16"/>
      <w:szCs w:val="16"/>
    </w:rPr>
  </w:style>
  <w:style w:type="paragraph" w:customStyle="1" w:styleId="StyleFormEntryStyleOCRAStdUnderlinedProdInfoTimesNew">
    <w:name w:val="Style Form Entry Style (OCR A Std Underlined) Prod Info + Times New..."/>
    <w:basedOn w:val="FormEntryStyleOCRAStdUnderlinedProdInfo"/>
    <w:rsid w:val="00A95096"/>
    <w:pPr>
      <w:tabs>
        <w:tab w:val="left" w:pos="9360"/>
      </w:tabs>
      <w:spacing w:before="720"/>
    </w:pPr>
    <w:rPr>
      <w:rFonts w:ascii="Times New Roman" w:hAnsi="Times New Roman"/>
      <w:szCs w:val="20"/>
      <w:u w:val="single"/>
    </w:rPr>
  </w:style>
  <w:style w:type="paragraph" w:customStyle="1" w:styleId="StyleFormEntryStyleOCRAStdUnderlinedProdInfo8pt">
    <w:name w:val="Style Form Entry Style (OCR A Std Underlined) Prod Info + 8 pt"/>
    <w:basedOn w:val="FormEntryStyleOCRAStdUnderlinedProdInfo"/>
    <w:rsid w:val="00A95096"/>
    <w:pPr>
      <w:tabs>
        <w:tab w:val="left" w:pos="9360"/>
      </w:tabs>
    </w:pPr>
    <w:rPr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17D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10827"/>
    <w:pPr>
      <w:keepNext/>
      <w:jc w:val="center"/>
      <w:outlineLvl w:val="0"/>
    </w:pPr>
    <w:rPr>
      <w:rFonts w:ascii="Garamond" w:hAnsi="Garamond"/>
      <w:sz w:val="20"/>
      <w:u w:val="single"/>
    </w:rPr>
  </w:style>
  <w:style w:type="paragraph" w:styleId="Heading2">
    <w:name w:val="heading 2"/>
    <w:basedOn w:val="Normal"/>
    <w:next w:val="Normal"/>
    <w:link w:val="Heading2Char"/>
    <w:qFormat/>
    <w:rsid w:val="00EA737F"/>
    <w:pPr>
      <w:keepNext/>
      <w:jc w:val="center"/>
      <w:outlineLvl w:val="1"/>
    </w:pPr>
    <w:rPr>
      <w:rFonts w:ascii="Garamond" w:hAnsi="Garamond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C03F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C03F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5231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10827"/>
    <w:rPr>
      <w:rFonts w:ascii="Garamond" w:hAnsi="Garamond"/>
      <w:szCs w:val="24"/>
      <w:u w:val="single"/>
    </w:rPr>
  </w:style>
  <w:style w:type="paragraph" w:styleId="Title">
    <w:name w:val="Title"/>
    <w:basedOn w:val="Normal"/>
    <w:link w:val="TitleChar"/>
    <w:qFormat/>
    <w:rsid w:val="00010827"/>
    <w:pPr>
      <w:jc w:val="center"/>
    </w:pPr>
    <w:rPr>
      <w:rFonts w:ascii="Garamond" w:hAnsi="Garamond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010827"/>
    <w:rPr>
      <w:rFonts w:ascii="Garamond" w:hAnsi="Garamond"/>
      <w:b/>
      <w:bCs/>
      <w:sz w:val="28"/>
      <w:szCs w:val="24"/>
    </w:rPr>
  </w:style>
  <w:style w:type="paragraph" w:styleId="ListParagraph">
    <w:name w:val="List Paragraph"/>
    <w:basedOn w:val="Normal"/>
    <w:uiPriority w:val="34"/>
    <w:qFormat/>
    <w:rsid w:val="0001082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982FA1"/>
    <w:rPr>
      <w:color w:val="808080"/>
    </w:rPr>
  </w:style>
  <w:style w:type="paragraph" w:styleId="NoSpacing">
    <w:name w:val="No Spacing"/>
    <w:uiPriority w:val="1"/>
    <w:qFormat/>
    <w:rsid w:val="00706955"/>
    <w:rPr>
      <w:rFonts w:asciiTheme="minorHAnsi" w:eastAsiaTheme="minorHAnsi" w:hAnsiTheme="minorHAnsi" w:cstheme="minorBidi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EA737F"/>
    <w:rPr>
      <w:rFonts w:ascii="Garamond" w:hAnsi="Garamond"/>
      <w:b/>
      <w:bCs/>
      <w:sz w:val="28"/>
      <w:szCs w:val="24"/>
    </w:rPr>
  </w:style>
  <w:style w:type="paragraph" w:styleId="BodyTextIndent">
    <w:name w:val="Body Text Indent"/>
    <w:basedOn w:val="Normal"/>
    <w:link w:val="BodyTextIndentChar"/>
    <w:rsid w:val="00EA737F"/>
    <w:pPr>
      <w:ind w:left="360"/>
    </w:pPr>
    <w:rPr>
      <w:rFonts w:ascii="Garamond" w:hAnsi="Garamond"/>
    </w:rPr>
  </w:style>
  <w:style w:type="character" w:customStyle="1" w:styleId="BodyTextIndentChar">
    <w:name w:val="Body Text Indent Char"/>
    <w:basedOn w:val="DefaultParagraphFont"/>
    <w:link w:val="BodyTextIndent"/>
    <w:rsid w:val="00EA737F"/>
    <w:rPr>
      <w:rFonts w:ascii="Garamond" w:hAnsi="Garamond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EA737F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A737F"/>
    <w:rPr>
      <w:sz w:val="24"/>
      <w:szCs w:val="24"/>
    </w:rPr>
  </w:style>
  <w:style w:type="paragraph" w:customStyle="1" w:styleId="Indent">
    <w:name w:val="Indent"/>
    <w:basedOn w:val="Normal"/>
    <w:rsid w:val="00EA737F"/>
    <w:pPr>
      <w:spacing w:after="200"/>
      <w:ind w:left="1170" w:hanging="450"/>
      <w:jc w:val="both"/>
    </w:pPr>
    <w:rPr>
      <w:rFonts w:ascii="Helvetica" w:hAnsi="Helvetica"/>
      <w:szCs w:val="20"/>
    </w:rPr>
  </w:style>
  <w:style w:type="table" w:styleId="TableGrid">
    <w:name w:val="Table Grid"/>
    <w:basedOn w:val="TableNormal"/>
    <w:rsid w:val="000D34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B34F3F"/>
    <w:rPr>
      <w:color w:val="0000FF" w:themeColor="hyperlink"/>
      <w:u w:val="single"/>
    </w:rPr>
  </w:style>
  <w:style w:type="paragraph" w:customStyle="1" w:styleId="InformationLead-ins">
    <w:name w:val="Information Lead-ins"/>
    <w:basedOn w:val="NoSpacing"/>
    <w:qFormat/>
    <w:rsid w:val="00FB29FD"/>
    <w:pPr>
      <w:numPr>
        <w:numId w:val="4"/>
      </w:numPr>
    </w:pPr>
  </w:style>
  <w:style w:type="paragraph" w:customStyle="1" w:styleId="CompleteNextPagefooter">
    <w:name w:val="Complete Next Page footer"/>
    <w:basedOn w:val="Normal"/>
    <w:qFormat/>
    <w:rsid w:val="00FB29FD"/>
    <w:pPr>
      <w:pBdr>
        <w:top w:val="single" w:sz="4" w:space="1" w:color="auto"/>
      </w:pBdr>
      <w:tabs>
        <w:tab w:val="right" w:pos="9360"/>
      </w:tabs>
      <w:autoSpaceDE w:val="0"/>
      <w:autoSpaceDN w:val="0"/>
      <w:adjustRightInd w:val="0"/>
      <w:jc w:val="center"/>
    </w:pPr>
    <w:rPr>
      <w:rFonts w:asciiTheme="minorHAnsi" w:hAnsiTheme="minorHAnsi" w:cs="ArialMT"/>
      <w:b/>
      <w:i/>
      <w:color w:val="006699"/>
      <w:sz w:val="28"/>
      <w:szCs w:val="28"/>
      <w:lang w:val="da-DK"/>
    </w:rPr>
  </w:style>
  <w:style w:type="paragraph" w:customStyle="1" w:styleId="FormEntryLinkedStyleOCRAStdUnderlined">
    <w:name w:val="Form Entry Linked Style (OCR A Std Underlined)"/>
    <w:basedOn w:val="Normal"/>
    <w:link w:val="FormEntryLinkedStyleOCRAStdUnderlinedChar"/>
    <w:qFormat/>
    <w:rsid w:val="00240A8D"/>
    <w:pPr>
      <w:widowControl w:val="0"/>
      <w:tabs>
        <w:tab w:val="left" w:leader="underscore" w:pos="6840"/>
      </w:tabs>
      <w:spacing w:after="240"/>
    </w:pPr>
    <w:rPr>
      <w:rFonts w:ascii="OCR A Std" w:hAnsi="OCR A Std"/>
      <w:sz w:val="18"/>
      <w:u w:val="single"/>
    </w:rPr>
  </w:style>
  <w:style w:type="paragraph" w:customStyle="1" w:styleId="FormEntryStyleOCRAStdUnderlinedProdInfo">
    <w:name w:val="Form Entry Style (OCR A Std Underlined) Prod Info"/>
    <w:basedOn w:val="FormEntryLinkedStyleOCRAStdUnderlined"/>
    <w:qFormat/>
    <w:rsid w:val="00664522"/>
    <w:pPr>
      <w:tabs>
        <w:tab w:val="clear" w:pos="6840"/>
        <w:tab w:val="left" w:leader="underscore" w:pos="9360"/>
      </w:tabs>
      <w:spacing w:before="360" w:after="120"/>
      <w:ind w:left="720"/>
      <w:contextualSpacing/>
    </w:pPr>
    <w:rPr>
      <w:u w:val="none"/>
    </w:rPr>
  </w:style>
  <w:style w:type="character" w:customStyle="1" w:styleId="FormEntryLinkedStyleOCRAStdUnderlinedChar">
    <w:name w:val="Form Entry Linked Style (OCR A Std Underlined) Char"/>
    <w:basedOn w:val="DefaultParagraphFont"/>
    <w:link w:val="FormEntryLinkedStyleOCRAStdUnderlined"/>
    <w:rsid w:val="00240A8D"/>
    <w:rPr>
      <w:rFonts w:ascii="OCR A Std" w:hAnsi="OCR A Std"/>
      <w:sz w:val="18"/>
      <w:szCs w:val="24"/>
      <w:u w:val="single"/>
    </w:rPr>
  </w:style>
  <w:style w:type="paragraph" w:customStyle="1" w:styleId="RequirementNumber">
    <w:name w:val="Requirement Number"/>
    <w:basedOn w:val="Normal"/>
    <w:rsid w:val="00AA4C9B"/>
    <w:pPr>
      <w:numPr>
        <w:numId w:val="1"/>
      </w:numPr>
      <w:spacing w:before="240" w:after="240"/>
    </w:pPr>
    <w:rPr>
      <w:rFonts w:asciiTheme="minorHAnsi" w:hAnsiTheme="minorHAnsi"/>
      <w:sz w:val="20"/>
      <w:szCs w:val="20"/>
    </w:rPr>
  </w:style>
  <w:style w:type="character" w:customStyle="1" w:styleId="Bold">
    <w:name w:val="Bold"/>
    <w:basedOn w:val="DefaultParagraphFont"/>
    <w:uiPriority w:val="1"/>
    <w:qFormat/>
    <w:rsid w:val="00AA4C9B"/>
    <w:rPr>
      <w:b/>
      <w:bCs/>
    </w:rPr>
  </w:style>
  <w:style w:type="paragraph" w:customStyle="1" w:styleId="RequirementLetter">
    <w:name w:val="Requirement Letter"/>
    <w:basedOn w:val="ListParagraph"/>
    <w:qFormat/>
    <w:rsid w:val="00ED6390"/>
    <w:pPr>
      <w:keepNext/>
      <w:numPr>
        <w:numId w:val="3"/>
      </w:numPr>
      <w:spacing w:after="120" w:line="240" w:lineRule="auto"/>
      <w:contextualSpacing w:val="0"/>
    </w:pPr>
    <w:rPr>
      <w:rFonts w:asciiTheme="minorHAnsi" w:hAnsiTheme="minorHAnsi"/>
      <w:sz w:val="20"/>
      <w:szCs w:val="20"/>
    </w:rPr>
  </w:style>
  <w:style w:type="character" w:customStyle="1" w:styleId="Underlined">
    <w:name w:val="Underlined"/>
    <w:basedOn w:val="DefaultParagraphFont"/>
    <w:uiPriority w:val="1"/>
    <w:qFormat/>
    <w:rsid w:val="00ED6390"/>
    <w:rPr>
      <w:u w:val="single"/>
    </w:rPr>
  </w:style>
  <w:style w:type="paragraph" w:customStyle="1" w:styleId="RequirementIndent2">
    <w:name w:val="Requirement Indent 2"/>
    <w:basedOn w:val="Normal"/>
    <w:qFormat/>
    <w:rsid w:val="00ED6390"/>
    <w:pPr>
      <w:spacing w:before="120" w:after="120"/>
      <w:ind w:left="1080"/>
    </w:pPr>
    <w:rPr>
      <w:rFonts w:asciiTheme="minorHAnsi" w:hAnsiTheme="minorHAnsi"/>
      <w:sz w:val="20"/>
      <w:szCs w:val="20"/>
    </w:rPr>
  </w:style>
  <w:style w:type="paragraph" w:customStyle="1" w:styleId="RequirementIndent2bullet">
    <w:name w:val="Requirement Indent 2 bullet"/>
    <w:basedOn w:val="ListParagraph"/>
    <w:qFormat/>
    <w:rsid w:val="00ED6390"/>
    <w:pPr>
      <w:numPr>
        <w:ilvl w:val="1"/>
        <w:numId w:val="8"/>
      </w:numPr>
      <w:spacing w:after="120" w:line="240" w:lineRule="auto"/>
      <w:ind w:left="1620" w:hanging="180"/>
    </w:pPr>
    <w:rPr>
      <w:rFonts w:asciiTheme="minorHAnsi" w:hAnsiTheme="minorHAnsi"/>
      <w:sz w:val="20"/>
      <w:szCs w:val="20"/>
    </w:rPr>
  </w:style>
  <w:style w:type="paragraph" w:customStyle="1" w:styleId="ThisSectionforPort">
    <w:name w:val="This Section for Port"/>
    <w:basedOn w:val="Normal"/>
    <w:qFormat/>
    <w:rsid w:val="00ED6390"/>
    <w:pPr>
      <w:tabs>
        <w:tab w:val="left" w:leader="underscore" w:pos="2751"/>
      </w:tabs>
      <w:spacing w:before="120" w:after="120"/>
      <w:jc w:val="center"/>
    </w:pPr>
    <w:rPr>
      <w:rFonts w:asciiTheme="minorHAnsi" w:hAnsiTheme="minorHAnsi"/>
      <w:b/>
      <w:bCs/>
      <w:color w:val="943634" w:themeColor="accent2" w:themeShade="BF"/>
      <w:szCs w:val="20"/>
    </w:rPr>
  </w:style>
  <w:style w:type="paragraph" w:customStyle="1" w:styleId="ThisSectionforLicensee">
    <w:name w:val="This Section for Licensee"/>
    <w:basedOn w:val="Heading1"/>
    <w:qFormat/>
    <w:rsid w:val="00ED6390"/>
    <w:pPr>
      <w:spacing w:before="240" w:after="120"/>
    </w:pPr>
    <w:rPr>
      <w:rFonts w:asciiTheme="minorHAnsi" w:hAnsiTheme="minorHAnsi"/>
      <w:b/>
      <w:color w:val="00823B"/>
      <w:sz w:val="24"/>
      <w:u w:val="none"/>
    </w:rPr>
  </w:style>
  <w:style w:type="paragraph" w:customStyle="1" w:styleId="FormBodyText">
    <w:name w:val="Form Body Text"/>
    <w:basedOn w:val="Normal"/>
    <w:qFormat/>
    <w:rsid w:val="00ED6390"/>
    <w:pPr>
      <w:spacing w:after="120"/>
    </w:pPr>
    <w:rPr>
      <w:rFonts w:asciiTheme="minorHAnsi" w:hAnsiTheme="minorHAnsi"/>
      <w:sz w:val="20"/>
      <w:szCs w:val="20"/>
    </w:rPr>
  </w:style>
  <w:style w:type="paragraph" w:customStyle="1" w:styleId="Heading-Sub">
    <w:name w:val="Heading - Sub"/>
    <w:basedOn w:val="Normal"/>
    <w:qFormat/>
    <w:rsid w:val="00E35699"/>
    <w:pPr>
      <w:jc w:val="center"/>
    </w:pPr>
    <w:rPr>
      <w:rFonts w:asciiTheme="minorHAnsi" w:hAnsiTheme="minorHAnsi"/>
      <w:b/>
      <w:bCs/>
      <w:sz w:val="28"/>
      <w:szCs w:val="28"/>
    </w:rPr>
  </w:style>
  <w:style w:type="paragraph" w:customStyle="1" w:styleId="Heading-Primary">
    <w:name w:val="Heading - Primary"/>
    <w:basedOn w:val="Title"/>
    <w:qFormat/>
    <w:rsid w:val="00E35699"/>
    <w:rPr>
      <w:rFonts w:asciiTheme="minorHAnsi" w:hAnsiTheme="minorHAnsi"/>
      <w:sz w:val="36"/>
      <w:szCs w:val="36"/>
    </w:rPr>
  </w:style>
  <w:style w:type="paragraph" w:customStyle="1" w:styleId="FieldLable-Boxed">
    <w:name w:val="Field Lable - Boxed"/>
    <w:basedOn w:val="Normal"/>
    <w:qFormat/>
    <w:rsid w:val="00E35699"/>
    <w:pPr>
      <w:tabs>
        <w:tab w:val="left" w:leader="underscore" w:pos="2751"/>
      </w:tabs>
      <w:spacing w:before="180" w:after="60"/>
    </w:pPr>
    <w:rPr>
      <w:rFonts w:asciiTheme="minorHAnsi" w:hAnsiTheme="minorHAnsi"/>
      <w:sz w:val="20"/>
      <w:szCs w:val="20"/>
    </w:rPr>
  </w:style>
  <w:style w:type="paragraph" w:customStyle="1" w:styleId="RequirementIndent1">
    <w:name w:val="Requirement Indent 1"/>
    <w:basedOn w:val="Normal"/>
    <w:qFormat/>
    <w:rsid w:val="00E35699"/>
    <w:pPr>
      <w:spacing w:after="240"/>
      <w:ind w:left="360"/>
    </w:pPr>
    <w:rPr>
      <w:rFonts w:asciiTheme="minorHAnsi" w:hAnsiTheme="minorHAnsi"/>
      <w:sz w:val="20"/>
      <w:szCs w:val="20"/>
    </w:rPr>
  </w:style>
  <w:style w:type="paragraph" w:customStyle="1" w:styleId="RequirementIndent1bullet">
    <w:name w:val="Requirement Indent 1 bullet"/>
    <w:basedOn w:val="Normal"/>
    <w:qFormat/>
    <w:rsid w:val="00E35699"/>
    <w:pPr>
      <w:numPr>
        <w:numId w:val="7"/>
      </w:numPr>
      <w:tabs>
        <w:tab w:val="clear" w:pos="1080"/>
      </w:tabs>
      <w:spacing w:after="60"/>
      <w:ind w:left="907" w:hanging="187"/>
    </w:pPr>
    <w:rPr>
      <w:rFonts w:asciiTheme="minorHAnsi" w:hAnsiTheme="minorHAnsi"/>
      <w:sz w:val="20"/>
      <w:szCs w:val="20"/>
    </w:rPr>
  </w:style>
  <w:style w:type="paragraph" w:customStyle="1" w:styleId="FieldLabel-UnboxedStacked">
    <w:name w:val="Field Label - Unboxed Stacked"/>
    <w:basedOn w:val="Normal"/>
    <w:qFormat/>
    <w:rsid w:val="00E35699"/>
    <w:pPr>
      <w:tabs>
        <w:tab w:val="right" w:pos="1980"/>
        <w:tab w:val="left" w:pos="9360"/>
      </w:tabs>
      <w:spacing w:after="240"/>
      <w:jc w:val="right"/>
    </w:pPr>
    <w:rPr>
      <w:rFonts w:asciiTheme="minorHAnsi" w:hAnsiTheme="minorHAnsi"/>
      <w:sz w:val="20"/>
      <w:szCs w:val="20"/>
    </w:rPr>
  </w:style>
  <w:style w:type="paragraph" w:customStyle="1" w:styleId="ReverseTextHeading">
    <w:name w:val="Reverse Text Heading"/>
    <w:basedOn w:val="Normal"/>
    <w:qFormat/>
    <w:rsid w:val="00E35699"/>
    <w:pPr>
      <w:shd w:val="clear" w:color="auto" w:fill="4B6079"/>
      <w:spacing w:before="360" w:after="240"/>
      <w:jc w:val="center"/>
    </w:pPr>
    <w:rPr>
      <w:rFonts w:asciiTheme="minorHAnsi" w:hAnsiTheme="minorHAnsi"/>
      <w:b/>
      <w:bCs/>
      <w:color w:val="FFFFFF" w:themeColor="background1"/>
      <w:sz w:val="28"/>
      <w:szCs w:val="28"/>
    </w:rPr>
  </w:style>
  <w:style w:type="paragraph" w:customStyle="1" w:styleId="Graphicwithshadowcentered">
    <w:name w:val="Graphic with shadow centered"/>
    <w:basedOn w:val="Normal"/>
    <w:qFormat/>
    <w:rsid w:val="00E35699"/>
    <w:pPr>
      <w:ind w:left="360"/>
      <w:jc w:val="center"/>
    </w:pPr>
    <w:rPr>
      <w:noProof/>
      <w:sz w:val="22"/>
      <w:szCs w:val="22"/>
    </w:rPr>
  </w:style>
  <w:style w:type="paragraph" w:customStyle="1" w:styleId="FormHeaderafterfirstpage">
    <w:name w:val="Form Header after first page"/>
    <w:basedOn w:val="Normal"/>
    <w:qFormat/>
    <w:rsid w:val="00FB29FD"/>
    <w:pPr>
      <w:autoSpaceDE w:val="0"/>
      <w:autoSpaceDN w:val="0"/>
      <w:adjustRightInd w:val="0"/>
    </w:pPr>
    <w:rPr>
      <w:rFonts w:asciiTheme="minorHAnsi" w:hAnsiTheme="minorHAnsi" w:cs="ArialMT"/>
      <w:b/>
      <w:i/>
      <w:color w:val="006699"/>
      <w:sz w:val="14"/>
      <w:szCs w:val="14"/>
    </w:rPr>
  </w:style>
  <w:style w:type="paragraph" w:customStyle="1" w:styleId="StyleFormEntryLinkedStyleOCRAStdUnderlinedNounderline">
    <w:name w:val="Style Form Entry Linked Style (OCR A Std Underlined) + No underline..."/>
    <w:basedOn w:val="FormEntryLinkedStyleOCRAStdUnderlined"/>
    <w:rsid w:val="00B75820"/>
    <w:pPr>
      <w:tabs>
        <w:tab w:val="left" w:pos="6840"/>
      </w:tabs>
      <w:spacing w:before="60"/>
    </w:pPr>
    <w:rPr>
      <w:sz w:val="16"/>
      <w:szCs w:val="20"/>
      <w:u w:val="none"/>
    </w:rPr>
  </w:style>
  <w:style w:type="paragraph" w:customStyle="1" w:styleId="StyleFormEntryLinkedStyleOCRAStdUnderlinedNounderline0">
    <w:name w:val="Style Form Entry Linked Style (OCR A Std Underlined) + No underline"/>
    <w:basedOn w:val="FormEntryLinkedStyleOCRAStdUnderlined"/>
    <w:rsid w:val="00D53D96"/>
    <w:rPr>
      <w:sz w:val="16"/>
      <w:u w:val="none"/>
    </w:rPr>
  </w:style>
  <w:style w:type="character" w:customStyle="1" w:styleId="VariableFont">
    <w:name w:val="Variable Font"/>
    <w:basedOn w:val="DefaultParagraphFont"/>
    <w:uiPriority w:val="1"/>
    <w:qFormat/>
    <w:rsid w:val="0000663A"/>
    <w:rPr>
      <w:rFonts w:ascii="Times New Roman" w:hAnsi="Times New Roman"/>
      <w:sz w:val="18"/>
      <w:u w:val="single"/>
    </w:rPr>
  </w:style>
  <w:style w:type="character" w:customStyle="1" w:styleId="FormEntryStyleOCRAStdUnderlined">
    <w:name w:val="Form Entry Style (OCR A Std Underlined)"/>
    <w:basedOn w:val="DefaultParagraphFont"/>
    <w:uiPriority w:val="1"/>
    <w:rsid w:val="004B4BE3"/>
    <w:rPr>
      <w:rFonts w:ascii="OCR A Std" w:hAnsi="OCR A Std"/>
      <w:sz w:val="20"/>
      <w:u w:val="single"/>
    </w:rPr>
  </w:style>
  <w:style w:type="paragraph" w:customStyle="1" w:styleId="TabInstructions">
    <w:name w:val="Tab Instructions"/>
    <w:basedOn w:val="Normal"/>
    <w:qFormat/>
    <w:rsid w:val="000D5164"/>
    <w:pPr>
      <w:spacing w:after="120"/>
      <w:jc w:val="center"/>
    </w:pPr>
    <w:rPr>
      <w:rFonts w:ascii="Franklin Gothic Book" w:hAnsi="Franklin Gothic Book"/>
      <w:vanish/>
      <w:color w:val="E36C0A" w:themeColor="accent6" w:themeShade="BF"/>
      <w:sz w:val="16"/>
      <w:szCs w:val="16"/>
    </w:rPr>
  </w:style>
  <w:style w:type="paragraph" w:customStyle="1" w:styleId="StyleFormEntryStyleOCRAStdUnderlinedProdInfoTimesNew">
    <w:name w:val="Style Form Entry Style (OCR A Std Underlined) Prod Info + Times New..."/>
    <w:basedOn w:val="FormEntryStyleOCRAStdUnderlinedProdInfo"/>
    <w:rsid w:val="00A95096"/>
    <w:pPr>
      <w:tabs>
        <w:tab w:val="left" w:pos="9360"/>
      </w:tabs>
      <w:spacing w:before="720"/>
    </w:pPr>
    <w:rPr>
      <w:rFonts w:ascii="Times New Roman" w:hAnsi="Times New Roman"/>
      <w:szCs w:val="20"/>
      <w:u w:val="single"/>
    </w:rPr>
  </w:style>
  <w:style w:type="paragraph" w:customStyle="1" w:styleId="StyleFormEntryStyleOCRAStdUnderlinedProdInfo8pt">
    <w:name w:val="Style Form Entry Style (OCR A Std Underlined) Prod Info + 8 pt"/>
    <w:basedOn w:val="FormEntryStyleOCRAStdUnderlinedProdInfo"/>
    <w:rsid w:val="00A95096"/>
    <w:pPr>
      <w:tabs>
        <w:tab w:val="left" w:pos="9360"/>
      </w:tabs>
    </w:pPr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xs\Local%20Settings\Temporary%20Internet%20Files\OLK22\Letterhead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DEF30B503F141609C85676394F96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FFB21-FE76-4453-A216-FCAF9D804F12}"/>
      </w:docPartPr>
      <w:docPartBody>
        <w:p w14:paraId="1EECFBB2" w14:textId="4262924A" w:rsidR="00CB5528" w:rsidRDefault="00AC5CAA" w:rsidP="00AC5CAA">
          <w:pPr>
            <w:pStyle w:val="8DEF30B503F141609C85676394F9603B"/>
          </w:pPr>
          <w:r w:rsidRPr="00C050D2">
            <w:rPr>
              <w:rStyle w:val="PlaceholderText"/>
            </w:rPr>
            <w:t>Click here to enter text.</w:t>
          </w:r>
        </w:p>
      </w:docPartBody>
    </w:docPart>
    <w:docPart>
      <w:docPartPr>
        <w:name w:val="0E1C0B9DCC7148B4B5A08920F0C6F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F0B7F-9F12-49E8-9EA2-ADCF5DB4A388}"/>
      </w:docPartPr>
      <w:docPartBody>
        <w:p w14:paraId="6D9832EA" w14:textId="070D85E1" w:rsidR="00CB5528" w:rsidRDefault="00AC5CAA" w:rsidP="00AC5CAA">
          <w:pPr>
            <w:pStyle w:val="0E1C0B9DCC7148B4B5A08920F0C6F26A"/>
          </w:pPr>
          <w:r w:rsidRPr="00C050D2">
            <w:rPr>
              <w:rStyle w:val="PlaceholderText"/>
            </w:rPr>
            <w:t>Click here to enter text.</w:t>
          </w:r>
        </w:p>
      </w:docPartBody>
    </w:docPart>
    <w:docPart>
      <w:docPartPr>
        <w:name w:val="B5C844724E704A51A1BF94AC96C8BA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C1E25-8F29-4E75-8D20-6D453708AD0E}"/>
      </w:docPartPr>
      <w:docPartBody>
        <w:p w14:paraId="572F82C8" w14:textId="77CE7483" w:rsidR="00CB5528" w:rsidRDefault="00AC5CAA" w:rsidP="00AC5CAA">
          <w:pPr>
            <w:pStyle w:val="B5C844724E704A51A1BF94AC96C8BA39"/>
          </w:pPr>
          <w:r w:rsidRPr="00C050D2">
            <w:rPr>
              <w:rStyle w:val="PlaceholderText"/>
            </w:rPr>
            <w:t>Click here to enter text.</w:t>
          </w:r>
        </w:p>
      </w:docPartBody>
    </w:docPart>
    <w:docPart>
      <w:docPartPr>
        <w:name w:val="EC7EF5FBBB3146859C671EE4B55F03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97C31D-8692-4487-BE5E-568396659859}"/>
      </w:docPartPr>
      <w:docPartBody>
        <w:p w14:paraId="731CA2A8" w14:textId="77B6E253" w:rsidR="00CB5528" w:rsidRDefault="00AC5CAA" w:rsidP="00AC5CAA">
          <w:pPr>
            <w:pStyle w:val="EC7EF5FBBB3146859C671EE4B55F0358"/>
          </w:pPr>
          <w:r w:rsidRPr="00C050D2">
            <w:rPr>
              <w:rStyle w:val="PlaceholderText"/>
            </w:rPr>
            <w:t>Click here to enter text.</w:t>
          </w:r>
        </w:p>
      </w:docPartBody>
    </w:docPart>
    <w:docPart>
      <w:docPartPr>
        <w:name w:val="2464CAD0D7F34561B846BA1372E78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A7940-D84E-4026-8CE7-27B34364D8EF}"/>
      </w:docPartPr>
      <w:docPartBody>
        <w:p w14:paraId="22859ABD" w14:textId="7FC0573B" w:rsidR="00CB5528" w:rsidRDefault="00AC5CAA" w:rsidP="00AC5CAA">
          <w:pPr>
            <w:pStyle w:val="2464CAD0D7F34561B846BA1372E78E4E"/>
          </w:pPr>
          <w:r w:rsidRPr="00C050D2">
            <w:rPr>
              <w:rStyle w:val="PlaceholderText"/>
            </w:rPr>
            <w:t>Click here to enter text.</w:t>
          </w:r>
        </w:p>
      </w:docPartBody>
    </w:docPart>
    <w:docPart>
      <w:docPartPr>
        <w:name w:val="8619C9559DD641DF90DED5D2B2141D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80E53-6F78-41EB-981C-674A8413C232}"/>
      </w:docPartPr>
      <w:docPartBody>
        <w:p w14:paraId="34873F30" w14:textId="4F077F64" w:rsidR="00CB5528" w:rsidRDefault="00AC5CAA" w:rsidP="00AC5CAA">
          <w:pPr>
            <w:pStyle w:val="8619C9559DD641DF90DED5D2B2141D9A"/>
          </w:pPr>
          <w:r w:rsidRPr="00C050D2">
            <w:rPr>
              <w:rStyle w:val="PlaceholderText"/>
            </w:rPr>
            <w:t>Click here to enter text.</w:t>
          </w:r>
        </w:p>
      </w:docPartBody>
    </w:docPart>
    <w:docPart>
      <w:docPartPr>
        <w:name w:val="E82F7DF5E9184AA4BAB4B5A54047D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1FE42-0A9C-488C-AD4C-59BD728C1BB4}"/>
      </w:docPartPr>
      <w:docPartBody>
        <w:p w14:paraId="48FECFFE" w14:textId="0D6B86FA" w:rsidR="00CB5528" w:rsidRDefault="00AC5CAA" w:rsidP="00AC5CAA">
          <w:pPr>
            <w:pStyle w:val="E82F7DF5E9184AA4BAB4B5A54047D682"/>
          </w:pPr>
          <w:r w:rsidRPr="00C050D2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A294C-13D1-4F04-830A-0AFB4241ACB3}"/>
      </w:docPartPr>
      <w:docPartBody>
        <w:p w14:paraId="555DEDFB" w14:textId="712A7D64" w:rsidR="00E5031E" w:rsidRDefault="00844A2D">
          <w:r w:rsidRPr="00F45FB6">
            <w:rPr>
              <w:rStyle w:val="PlaceholderText"/>
            </w:rPr>
            <w:t>Click here to enter text.</w:t>
          </w:r>
        </w:p>
      </w:docPartBody>
    </w:docPart>
    <w:docPart>
      <w:docPartPr>
        <w:name w:val="D48009E9DE5B4DA1BD40D8540CA85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9A2B2-2A57-4C49-9C4F-C8E22ABC0DA6}"/>
      </w:docPartPr>
      <w:docPartBody>
        <w:p w14:paraId="6B8248D1" w14:textId="664F10DB" w:rsidR="00E5031E" w:rsidRDefault="00422D6D" w:rsidP="00422D6D">
          <w:pPr>
            <w:pStyle w:val="D48009E9DE5B4DA1BD40D8540CA8596210"/>
          </w:pPr>
          <w:r w:rsidRPr="00B75820">
            <w:rPr>
              <w:rStyle w:val="VariableFont"/>
            </w:rPr>
            <w:tab/>
          </w:r>
        </w:p>
      </w:docPartBody>
    </w:docPart>
    <w:docPart>
      <w:docPartPr>
        <w:name w:val="A56C931E0B944C1AA42400FFD85CC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DE9BB-C627-46C2-92AF-1E6F145A9504}"/>
      </w:docPartPr>
      <w:docPartBody>
        <w:p w14:paraId="605639D8" w14:textId="6A1A6E9F" w:rsidR="00E5031E" w:rsidRDefault="00422D6D" w:rsidP="00422D6D">
          <w:pPr>
            <w:pStyle w:val="A56C931E0B944C1AA42400FFD85CC79E10"/>
          </w:pPr>
          <w:r w:rsidRPr="00B75820">
            <w:rPr>
              <w:rStyle w:val="VariableFont"/>
            </w:rPr>
            <w:tab/>
          </w:r>
        </w:p>
      </w:docPartBody>
    </w:docPart>
    <w:docPart>
      <w:docPartPr>
        <w:name w:val="7E9592664FFD4070946BD5323C463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ADCAA5-FFF7-46D8-8765-B0B2CCD8AF43}"/>
      </w:docPartPr>
      <w:docPartBody>
        <w:p w14:paraId="03C8DF6F" w14:textId="52429842" w:rsidR="00E5031E" w:rsidRDefault="00422D6D" w:rsidP="00422D6D">
          <w:pPr>
            <w:pStyle w:val="7E9592664FFD4070946BD5323C463AF910"/>
          </w:pPr>
          <w:r w:rsidRPr="00B75820">
            <w:rPr>
              <w:rStyle w:val="VariableFont"/>
            </w:rPr>
            <w:tab/>
          </w:r>
        </w:p>
      </w:docPartBody>
    </w:docPart>
    <w:docPart>
      <w:docPartPr>
        <w:name w:val="B4DFC3F99BFE4EA9A5B139A263D574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FDEF6-E849-47D7-8B80-38EC3AE6FAC1}"/>
      </w:docPartPr>
      <w:docPartBody>
        <w:p w14:paraId="77F6492E" w14:textId="7D8D871C" w:rsidR="00E5031E" w:rsidRDefault="00422D6D" w:rsidP="00422D6D">
          <w:pPr>
            <w:pStyle w:val="B4DFC3F99BFE4EA9A5B139A263D5744410"/>
          </w:pPr>
          <w:r w:rsidRPr="00B75820">
            <w:rPr>
              <w:rStyle w:val="VariableFont"/>
            </w:rPr>
            <w:tab/>
          </w:r>
        </w:p>
      </w:docPartBody>
    </w:docPart>
    <w:docPart>
      <w:docPartPr>
        <w:name w:val="BE1E362ACE1A414488EAE426297A59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973A04-DF78-47D4-B630-57A0AB767415}"/>
      </w:docPartPr>
      <w:docPartBody>
        <w:p w14:paraId="61FE96BC" w14:textId="44AABEFD" w:rsidR="00E5031E" w:rsidRDefault="00422D6D" w:rsidP="00422D6D">
          <w:pPr>
            <w:pStyle w:val="BE1E362ACE1A414488EAE426297A59B210"/>
          </w:pPr>
          <w:r w:rsidRPr="00B75820">
            <w:rPr>
              <w:rStyle w:val="VariableFont"/>
            </w:rPr>
            <w:tab/>
          </w:r>
        </w:p>
      </w:docPartBody>
    </w:docPart>
    <w:docPart>
      <w:docPartPr>
        <w:name w:val="5E564353DE65468F9DBBE4D53C5B4C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8632C-FE07-4578-8DC1-7AF1B2BE1968}"/>
      </w:docPartPr>
      <w:docPartBody>
        <w:p w14:paraId="64C327BB" w14:textId="3F38040D" w:rsidR="00E5031E" w:rsidRDefault="00422D6D" w:rsidP="00422D6D">
          <w:pPr>
            <w:pStyle w:val="5E564353DE65468F9DBBE4D53C5B4CC910"/>
          </w:pPr>
          <w:r w:rsidRPr="00B75820">
            <w:rPr>
              <w:rStyle w:val="VariableFont"/>
            </w:rPr>
            <w:tab/>
          </w:r>
        </w:p>
      </w:docPartBody>
    </w:docPart>
    <w:docPart>
      <w:docPartPr>
        <w:name w:val="7680EF79FF014697B5A05C96F01912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91189-D7B9-4C14-B821-B91E58C6EF23}"/>
      </w:docPartPr>
      <w:docPartBody>
        <w:p w14:paraId="57A2F740" w14:textId="1D99B064" w:rsidR="00E5031E" w:rsidRDefault="00422D6D" w:rsidP="00422D6D">
          <w:pPr>
            <w:pStyle w:val="7680EF79FF014697B5A05C96F01912E410"/>
          </w:pPr>
          <w:r w:rsidRPr="00B75820">
            <w:rPr>
              <w:rStyle w:val="VariableFont"/>
            </w:rPr>
            <w:tab/>
          </w:r>
        </w:p>
      </w:docPartBody>
    </w:docPart>
    <w:docPart>
      <w:docPartPr>
        <w:name w:val="A88E574BEA8F48DE8C53C83251499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6355D-B079-4DCC-9D25-CF38265D7A86}"/>
      </w:docPartPr>
      <w:docPartBody>
        <w:p w14:paraId="3203E0BB" w14:textId="15175047" w:rsidR="00E5031E" w:rsidRDefault="00422D6D" w:rsidP="00422D6D">
          <w:pPr>
            <w:pStyle w:val="A88E574BEA8F48DE8C53C83251499D6910"/>
          </w:pPr>
          <w:r w:rsidRPr="00B75820">
            <w:rPr>
              <w:rStyle w:val="VariableFont"/>
            </w:rPr>
            <w:tab/>
          </w:r>
        </w:p>
      </w:docPartBody>
    </w:docPart>
    <w:docPart>
      <w:docPartPr>
        <w:name w:val="7625BD4E0D1F4B59B2052D673E88F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E46826-A4D1-4698-9BAB-5A0A55EEB0E2}"/>
      </w:docPartPr>
      <w:docPartBody>
        <w:p w14:paraId="4B7CE11E" w14:textId="7DDE04E8" w:rsidR="00E5031E" w:rsidRDefault="00844A2D">
          <w:r>
            <w:tab/>
          </w:r>
        </w:p>
      </w:docPartBody>
    </w:docPart>
    <w:docPart>
      <w:docPartPr>
        <w:name w:val="154D14C546F44A5C9FBE285478DB5D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B4DB1-B400-422F-92F1-D059D1835CBF}"/>
      </w:docPartPr>
      <w:docPartBody>
        <w:p w14:paraId="155157A4" w14:textId="73D070AC" w:rsidR="00E5031E" w:rsidRDefault="00844A2D" w:rsidP="00844A2D">
          <w:pPr>
            <w:pStyle w:val="154D14C546F44A5C9FBE285478DB5DFD"/>
          </w:pPr>
          <w:r>
            <w:rPr>
              <w:rStyle w:val="FormEntryStyleOCRAStd"/>
            </w:rPr>
            <w:tab/>
          </w:r>
        </w:p>
      </w:docPartBody>
    </w:docPart>
    <w:docPart>
      <w:docPartPr>
        <w:name w:val="9CEF575283314DB79AC7ACAE55F71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C2164-E6DB-459C-860A-81CFF13A0E80}"/>
      </w:docPartPr>
      <w:docPartBody>
        <w:p w14:paraId="75820846" w14:textId="394DCD28" w:rsidR="00E5031E" w:rsidRDefault="00844A2D" w:rsidP="00844A2D">
          <w:pPr>
            <w:pStyle w:val="9CEF575283314DB79AC7ACAE55F71DF2"/>
          </w:pPr>
          <w:r w:rsidRPr="0055281F">
            <w:rPr>
              <w:rStyle w:val="FormEntryStyleOCRAStd"/>
            </w:rPr>
            <w:tab/>
          </w:r>
        </w:p>
      </w:docPartBody>
    </w:docPart>
    <w:docPart>
      <w:docPartPr>
        <w:name w:val="BACDF94B0FCA42E391DB5635872C49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9D9D19-9CE1-4AA1-807D-14EA4C979838}"/>
      </w:docPartPr>
      <w:docPartBody>
        <w:p w14:paraId="464DBC3F" w14:textId="57FBCF05" w:rsidR="00E5031E" w:rsidRDefault="00844A2D" w:rsidP="00844A2D">
          <w:pPr>
            <w:pStyle w:val="BACDF94B0FCA42E391DB5635872C49ED"/>
          </w:pPr>
          <w:r w:rsidRPr="0055281F">
            <w:rPr>
              <w:rStyle w:val="FormEntryStyleOCRAStd"/>
            </w:rPr>
            <w:tab/>
          </w:r>
        </w:p>
      </w:docPartBody>
    </w:docPart>
    <w:docPart>
      <w:docPartPr>
        <w:name w:val="33F3A91440594FDA9F768ECEDAEDB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D0CF7B-2F63-4B69-B3BB-8B17C7CA553E}"/>
      </w:docPartPr>
      <w:docPartBody>
        <w:p w14:paraId="30B6C80A" w14:textId="6AE6035C" w:rsidR="00422D6D" w:rsidRDefault="00422D6D" w:rsidP="00422D6D">
          <w:pPr>
            <w:pStyle w:val="33F3A91440594FDA9F768ECEDAEDB8A23"/>
          </w:pPr>
          <w:r w:rsidRPr="00B75820">
            <w:rPr>
              <w:rStyle w:val="VariableFont"/>
            </w:rPr>
            <w:tab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CR A Std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C01"/>
    <w:rsid w:val="00294880"/>
    <w:rsid w:val="004159D4"/>
    <w:rsid w:val="00416BB0"/>
    <w:rsid w:val="00422D6D"/>
    <w:rsid w:val="006D2332"/>
    <w:rsid w:val="00811C01"/>
    <w:rsid w:val="00844A2D"/>
    <w:rsid w:val="008B096D"/>
    <w:rsid w:val="00AC5CAA"/>
    <w:rsid w:val="00B2533A"/>
    <w:rsid w:val="00C443CE"/>
    <w:rsid w:val="00CB5528"/>
    <w:rsid w:val="00E5031E"/>
    <w:rsid w:val="00E71981"/>
    <w:rsid w:val="00F531FB"/>
    <w:rsid w:val="00FF1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D35C47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44A2D"/>
    <w:rPr>
      <w:color w:val="808080"/>
    </w:rPr>
  </w:style>
  <w:style w:type="paragraph" w:customStyle="1" w:styleId="B6512EC920684A75AAB6F423D335AC56">
    <w:name w:val="B6512EC920684A75AAB6F423D335AC56"/>
    <w:rsid w:val="00811C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BE55043E0D495DB4901BC3636B7227">
    <w:name w:val="F6BE55043E0D495DB4901BC3636B7227"/>
    <w:rsid w:val="00811C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12EC920684A75AAB6F423D335AC561">
    <w:name w:val="B6512EC920684A75AAB6F423D335AC561"/>
    <w:rsid w:val="00811C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911BF253AE42DFB63A3E7FE7DBE0FB">
    <w:name w:val="7D911BF253AE42DFB63A3E7FE7DBE0FB"/>
    <w:rsid w:val="00811C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12EC920684A75AAB6F423D335AC562">
    <w:name w:val="B6512EC920684A75AAB6F423D335AC562"/>
    <w:rsid w:val="00811C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911BF253AE42DFB63A3E7FE7DBE0FB1">
    <w:name w:val="7D911BF253AE42DFB63A3E7FE7DBE0FB1"/>
    <w:rsid w:val="00811C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6D92DEE7A54174968921F735775C7F">
    <w:name w:val="F86D92DEE7A54174968921F735775C7F"/>
    <w:rsid w:val="00811C01"/>
  </w:style>
  <w:style w:type="paragraph" w:customStyle="1" w:styleId="9E8569BCA9F14D04AD2FE3BEDAC4B04B">
    <w:name w:val="9E8569BCA9F14D04AD2FE3BEDAC4B04B"/>
    <w:rsid w:val="00294880"/>
  </w:style>
  <w:style w:type="paragraph" w:styleId="NoSpacing">
    <w:name w:val="No Spacing"/>
    <w:uiPriority w:val="1"/>
    <w:qFormat/>
    <w:rsid w:val="00294880"/>
    <w:pPr>
      <w:spacing w:after="0" w:line="240" w:lineRule="auto"/>
    </w:pPr>
    <w:rPr>
      <w:rFonts w:eastAsiaTheme="minorHAnsi"/>
    </w:rPr>
  </w:style>
  <w:style w:type="paragraph" w:customStyle="1" w:styleId="0FC46C6571F943A985CCF0D0D55FE1BC">
    <w:name w:val="0FC46C6571F943A985CCF0D0D55FE1BC"/>
    <w:rsid w:val="00294880"/>
  </w:style>
  <w:style w:type="paragraph" w:customStyle="1" w:styleId="8F7697408B85416F959325800E73C04A">
    <w:name w:val="8F7697408B85416F959325800E73C04A"/>
    <w:rsid w:val="00294880"/>
  </w:style>
  <w:style w:type="paragraph" w:customStyle="1" w:styleId="D9FA500B6D124ED2BA595E25C3BD19C0">
    <w:name w:val="D9FA500B6D124ED2BA595E25C3BD19C0"/>
    <w:rsid w:val="00294880"/>
  </w:style>
  <w:style w:type="paragraph" w:customStyle="1" w:styleId="A06F47553E5E4E76BA01CD84E9A0BE50">
    <w:name w:val="A06F47553E5E4E76BA01CD84E9A0BE50"/>
    <w:rsid w:val="00294880"/>
  </w:style>
  <w:style w:type="paragraph" w:customStyle="1" w:styleId="F1484E997B1A494792F710286E8EBFBB">
    <w:name w:val="F1484E997B1A494792F710286E8EBFBB"/>
    <w:rsid w:val="00294880"/>
  </w:style>
  <w:style w:type="paragraph" w:customStyle="1" w:styleId="92A7C90E06C441C5A4F2CB5E5F98DB3C">
    <w:name w:val="92A7C90E06C441C5A4F2CB5E5F98DB3C"/>
    <w:rsid w:val="00294880"/>
  </w:style>
  <w:style w:type="paragraph" w:customStyle="1" w:styleId="5F04C1B0F4BB4475A03C53C6777ED8A7">
    <w:name w:val="5F04C1B0F4BB4475A03C53C6777ED8A7"/>
    <w:rsid w:val="00294880"/>
  </w:style>
  <w:style w:type="paragraph" w:customStyle="1" w:styleId="5A30C8C8AB634FDC89354FA5AE394C07">
    <w:name w:val="5A30C8C8AB634FDC89354FA5AE394C07"/>
    <w:rsid w:val="00294880"/>
  </w:style>
  <w:style w:type="paragraph" w:customStyle="1" w:styleId="8F7697408B85416F959325800E73C04A1">
    <w:name w:val="8F7697408B85416F959325800E73C04A1"/>
    <w:rsid w:val="006D2332"/>
    <w:pPr>
      <w:spacing w:after="0" w:line="240" w:lineRule="auto"/>
    </w:pPr>
    <w:rPr>
      <w:rFonts w:eastAsiaTheme="minorHAnsi"/>
    </w:rPr>
  </w:style>
  <w:style w:type="paragraph" w:customStyle="1" w:styleId="D9FA500B6D124ED2BA595E25C3BD19C01">
    <w:name w:val="D9FA500B6D124ED2BA595E25C3BD19C01"/>
    <w:rsid w:val="006D2332"/>
    <w:pPr>
      <w:spacing w:after="0" w:line="240" w:lineRule="auto"/>
    </w:pPr>
    <w:rPr>
      <w:rFonts w:eastAsiaTheme="minorHAnsi"/>
    </w:rPr>
  </w:style>
  <w:style w:type="paragraph" w:customStyle="1" w:styleId="A06F47553E5E4E76BA01CD84E9A0BE501">
    <w:name w:val="A06F47553E5E4E76BA01CD84E9A0BE501"/>
    <w:rsid w:val="006D2332"/>
    <w:pPr>
      <w:spacing w:after="0" w:line="240" w:lineRule="auto"/>
    </w:pPr>
    <w:rPr>
      <w:rFonts w:eastAsiaTheme="minorHAnsi"/>
    </w:rPr>
  </w:style>
  <w:style w:type="paragraph" w:customStyle="1" w:styleId="F1484E997B1A494792F710286E8EBFBB1">
    <w:name w:val="F1484E997B1A494792F710286E8EBFBB1"/>
    <w:rsid w:val="006D2332"/>
    <w:pPr>
      <w:spacing w:after="0" w:line="240" w:lineRule="auto"/>
    </w:pPr>
    <w:rPr>
      <w:rFonts w:eastAsiaTheme="minorHAnsi"/>
    </w:rPr>
  </w:style>
  <w:style w:type="paragraph" w:customStyle="1" w:styleId="92A7C90E06C441C5A4F2CB5E5F98DB3C1">
    <w:name w:val="92A7C90E06C441C5A4F2CB5E5F98DB3C1"/>
    <w:rsid w:val="006D2332"/>
    <w:pPr>
      <w:spacing w:after="0" w:line="240" w:lineRule="auto"/>
    </w:pPr>
    <w:rPr>
      <w:rFonts w:eastAsiaTheme="minorHAnsi"/>
    </w:rPr>
  </w:style>
  <w:style w:type="paragraph" w:customStyle="1" w:styleId="FE457E4FB5494CDB83A98A5160C647BA">
    <w:name w:val="FE457E4FB5494CDB83A98A5160C647BA"/>
    <w:rsid w:val="00FF13A5"/>
  </w:style>
  <w:style w:type="paragraph" w:customStyle="1" w:styleId="105DE92EE45B46C4B4D15E0CFD6B92E0">
    <w:name w:val="105DE92EE45B46C4B4D15E0CFD6B92E0"/>
    <w:rsid w:val="00FF13A5"/>
  </w:style>
  <w:style w:type="paragraph" w:customStyle="1" w:styleId="CAFA998708A84B9CA3A398264C3A6E12">
    <w:name w:val="CAFA998708A84B9CA3A398264C3A6E12"/>
    <w:rsid w:val="00FF13A5"/>
  </w:style>
  <w:style w:type="paragraph" w:customStyle="1" w:styleId="4C03C6B575FE49C9BA5443A3393ED204">
    <w:name w:val="4C03C6B575FE49C9BA5443A3393ED204"/>
    <w:rsid w:val="00AC5C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9EABE36A23438DB66ECA6E1B42877B">
    <w:name w:val="239EABE36A23438DB66ECA6E1B42877B"/>
    <w:rsid w:val="00AC5C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DAF1842A494CBD8DA74F1210523109">
    <w:name w:val="61DAF1842A494CBD8DA74F1210523109"/>
    <w:rsid w:val="00AC5C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7697408B85416F959325800E73C04A2">
    <w:name w:val="8F7697408B85416F959325800E73C04A2"/>
    <w:rsid w:val="00AC5CAA"/>
    <w:pPr>
      <w:spacing w:after="0" w:line="240" w:lineRule="auto"/>
    </w:pPr>
    <w:rPr>
      <w:rFonts w:eastAsiaTheme="minorHAnsi"/>
    </w:rPr>
  </w:style>
  <w:style w:type="paragraph" w:customStyle="1" w:styleId="D9FA500B6D124ED2BA595E25C3BD19C02">
    <w:name w:val="D9FA500B6D124ED2BA595E25C3BD19C02"/>
    <w:rsid w:val="00AC5CAA"/>
    <w:pPr>
      <w:spacing w:after="0" w:line="240" w:lineRule="auto"/>
    </w:pPr>
    <w:rPr>
      <w:rFonts w:eastAsiaTheme="minorHAnsi"/>
    </w:rPr>
  </w:style>
  <w:style w:type="paragraph" w:customStyle="1" w:styleId="A06F47553E5E4E76BA01CD84E9A0BE502">
    <w:name w:val="A06F47553E5E4E76BA01CD84E9A0BE502"/>
    <w:rsid w:val="00AC5CAA"/>
    <w:pPr>
      <w:spacing w:after="0" w:line="240" w:lineRule="auto"/>
    </w:pPr>
    <w:rPr>
      <w:rFonts w:eastAsiaTheme="minorHAnsi"/>
    </w:rPr>
  </w:style>
  <w:style w:type="paragraph" w:customStyle="1" w:styleId="F1484E997B1A494792F710286E8EBFBB2">
    <w:name w:val="F1484E997B1A494792F710286E8EBFBB2"/>
    <w:rsid w:val="00AC5CAA"/>
    <w:pPr>
      <w:spacing w:after="0" w:line="240" w:lineRule="auto"/>
    </w:pPr>
    <w:rPr>
      <w:rFonts w:eastAsiaTheme="minorHAnsi"/>
    </w:rPr>
  </w:style>
  <w:style w:type="paragraph" w:customStyle="1" w:styleId="92A7C90E06C441C5A4F2CB5E5F98DB3C2">
    <w:name w:val="92A7C90E06C441C5A4F2CB5E5F98DB3C2"/>
    <w:rsid w:val="00AC5CAA"/>
    <w:pPr>
      <w:spacing w:after="0" w:line="240" w:lineRule="auto"/>
    </w:pPr>
    <w:rPr>
      <w:rFonts w:eastAsiaTheme="minorHAnsi"/>
    </w:rPr>
  </w:style>
  <w:style w:type="character" w:customStyle="1" w:styleId="FormEntryStyleOCRAStd">
    <w:name w:val="Form Entry Style (OCR A Std)"/>
    <w:basedOn w:val="DefaultParagraphFont"/>
    <w:uiPriority w:val="1"/>
    <w:rsid w:val="00844A2D"/>
    <w:rPr>
      <w:rFonts w:ascii="OCR A Std" w:hAnsi="OCR A Std"/>
      <w:sz w:val="20"/>
    </w:rPr>
  </w:style>
  <w:style w:type="paragraph" w:customStyle="1" w:styleId="4C03C6B575FE49C9BA5443A3393ED2041">
    <w:name w:val="4C03C6B575FE49C9BA5443A3393ED2041"/>
    <w:rsid w:val="00AC5C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9EABE36A23438DB66ECA6E1B42877B1">
    <w:name w:val="239EABE36A23438DB66ECA6E1B42877B1"/>
    <w:rsid w:val="00AC5C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DAF1842A494CBD8DA74F12105231091">
    <w:name w:val="61DAF1842A494CBD8DA74F12105231091"/>
    <w:rsid w:val="00AC5C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7697408B85416F959325800E73C04A3">
    <w:name w:val="8F7697408B85416F959325800E73C04A3"/>
    <w:rsid w:val="00AC5CAA"/>
    <w:pPr>
      <w:spacing w:after="0" w:line="240" w:lineRule="auto"/>
    </w:pPr>
    <w:rPr>
      <w:rFonts w:eastAsiaTheme="minorHAnsi"/>
    </w:rPr>
  </w:style>
  <w:style w:type="paragraph" w:customStyle="1" w:styleId="D9FA500B6D124ED2BA595E25C3BD19C03">
    <w:name w:val="D9FA500B6D124ED2BA595E25C3BD19C03"/>
    <w:rsid w:val="00AC5CAA"/>
    <w:pPr>
      <w:spacing w:after="0" w:line="240" w:lineRule="auto"/>
    </w:pPr>
    <w:rPr>
      <w:rFonts w:eastAsiaTheme="minorHAnsi"/>
    </w:rPr>
  </w:style>
  <w:style w:type="paragraph" w:customStyle="1" w:styleId="A06F47553E5E4E76BA01CD84E9A0BE503">
    <w:name w:val="A06F47553E5E4E76BA01CD84E9A0BE503"/>
    <w:rsid w:val="00AC5CAA"/>
    <w:pPr>
      <w:spacing w:after="0" w:line="240" w:lineRule="auto"/>
    </w:pPr>
    <w:rPr>
      <w:rFonts w:eastAsiaTheme="minorHAnsi"/>
    </w:rPr>
  </w:style>
  <w:style w:type="paragraph" w:customStyle="1" w:styleId="F1484E997B1A494792F710286E8EBFBB3">
    <w:name w:val="F1484E997B1A494792F710286E8EBFBB3"/>
    <w:rsid w:val="00AC5CAA"/>
    <w:pPr>
      <w:spacing w:after="0" w:line="240" w:lineRule="auto"/>
    </w:pPr>
    <w:rPr>
      <w:rFonts w:eastAsiaTheme="minorHAnsi"/>
    </w:rPr>
  </w:style>
  <w:style w:type="paragraph" w:customStyle="1" w:styleId="92A7C90E06C441C5A4F2CB5E5F98DB3C3">
    <w:name w:val="92A7C90E06C441C5A4F2CB5E5F98DB3C3"/>
    <w:rsid w:val="00AC5CAA"/>
    <w:pPr>
      <w:spacing w:after="0" w:line="240" w:lineRule="auto"/>
    </w:pPr>
    <w:rPr>
      <w:rFonts w:eastAsiaTheme="minorHAnsi"/>
    </w:rPr>
  </w:style>
  <w:style w:type="paragraph" w:customStyle="1" w:styleId="239EABE36A23438DB66ECA6E1B42877B2">
    <w:name w:val="239EABE36A23438DB66ECA6E1B42877B2"/>
    <w:rsid w:val="00AC5C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DAF1842A494CBD8DA74F12105231092">
    <w:name w:val="61DAF1842A494CBD8DA74F12105231092"/>
    <w:rsid w:val="00AC5C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7697408B85416F959325800E73C04A4">
    <w:name w:val="8F7697408B85416F959325800E73C04A4"/>
    <w:rsid w:val="00AC5CAA"/>
    <w:pPr>
      <w:spacing w:after="0" w:line="240" w:lineRule="auto"/>
    </w:pPr>
    <w:rPr>
      <w:rFonts w:eastAsiaTheme="minorHAnsi"/>
    </w:rPr>
  </w:style>
  <w:style w:type="paragraph" w:customStyle="1" w:styleId="D9FA500B6D124ED2BA595E25C3BD19C04">
    <w:name w:val="D9FA500B6D124ED2BA595E25C3BD19C04"/>
    <w:rsid w:val="00AC5CAA"/>
    <w:pPr>
      <w:spacing w:after="0" w:line="240" w:lineRule="auto"/>
    </w:pPr>
    <w:rPr>
      <w:rFonts w:eastAsiaTheme="minorHAnsi"/>
    </w:rPr>
  </w:style>
  <w:style w:type="paragraph" w:customStyle="1" w:styleId="A06F47553E5E4E76BA01CD84E9A0BE504">
    <w:name w:val="A06F47553E5E4E76BA01CD84E9A0BE504"/>
    <w:rsid w:val="00AC5CAA"/>
    <w:pPr>
      <w:spacing w:after="0" w:line="240" w:lineRule="auto"/>
    </w:pPr>
    <w:rPr>
      <w:rFonts w:eastAsiaTheme="minorHAnsi"/>
    </w:rPr>
  </w:style>
  <w:style w:type="paragraph" w:customStyle="1" w:styleId="F1484E997B1A494792F710286E8EBFBB4">
    <w:name w:val="F1484E997B1A494792F710286E8EBFBB4"/>
    <w:rsid w:val="00AC5CAA"/>
    <w:pPr>
      <w:spacing w:after="0" w:line="240" w:lineRule="auto"/>
    </w:pPr>
    <w:rPr>
      <w:rFonts w:eastAsiaTheme="minorHAnsi"/>
    </w:rPr>
  </w:style>
  <w:style w:type="paragraph" w:customStyle="1" w:styleId="92A7C90E06C441C5A4F2CB5E5F98DB3C4">
    <w:name w:val="92A7C90E06C441C5A4F2CB5E5F98DB3C4"/>
    <w:rsid w:val="00AC5CAA"/>
    <w:pPr>
      <w:spacing w:after="0" w:line="240" w:lineRule="auto"/>
    </w:pPr>
    <w:rPr>
      <w:rFonts w:eastAsiaTheme="minorHAnsi"/>
    </w:rPr>
  </w:style>
  <w:style w:type="paragraph" w:customStyle="1" w:styleId="8F7697408B85416F959325800E73C04A5">
    <w:name w:val="8F7697408B85416F959325800E73C04A5"/>
    <w:rsid w:val="00AC5CAA"/>
    <w:pPr>
      <w:spacing w:after="0" w:line="240" w:lineRule="auto"/>
    </w:pPr>
    <w:rPr>
      <w:rFonts w:eastAsiaTheme="minorHAnsi"/>
    </w:rPr>
  </w:style>
  <w:style w:type="paragraph" w:customStyle="1" w:styleId="D9FA500B6D124ED2BA595E25C3BD19C05">
    <w:name w:val="D9FA500B6D124ED2BA595E25C3BD19C05"/>
    <w:rsid w:val="00AC5CAA"/>
    <w:pPr>
      <w:spacing w:after="0" w:line="240" w:lineRule="auto"/>
    </w:pPr>
    <w:rPr>
      <w:rFonts w:eastAsiaTheme="minorHAnsi"/>
    </w:rPr>
  </w:style>
  <w:style w:type="paragraph" w:customStyle="1" w:styleId="A06F47553E5E4E76BA01CD84E9A0BE505">
    <w:name w:val="A06F47553E5E4E76BA01CD84E9A0BE505"/>
    <w:rsid w:val="00AC5CAA"/>
    <w:pPr>
      <w:spacing w:after="0" w:line="240" w:lineRule="auto"/>
    </w:pPr>
    <w:rPr>
      <w:rFonts w:eastAsiaTheme="minorHAnsi"/>
    </w:rPr>
  </w:style>
  <w:style w:type="paragraph" w:customStyle="1" w:styleId="F1484E997B1A494792F710286E8EBFBB5">
    <w:name w:val="F1484E997B1A494792F710286E8EBFBB5"/>
    <w:rsid w:val="00AC5CAA"/>
    <w:pPr>
      <w:spacing w:after="0" w:line="240" w:lineRule="auto"/>
    </w:pPr>
    <w:rPr>
      <w:rFonts w:eastAsiaTheme="minorHAnsi"/>
    </w:rPr>
  </w:style>
  <w:style w:type="paragraph" w:customStyle="1" w:styleId="92A7C90E06C441C5A4F2CB5E5F98DB3C5">
    <w:name w:val="92A7C90E06C441C5A4F2CB5E5F98DB3C5"/>
    <w:rsid w:val="00AC5CAA"/>
    <w:pPr>
      <w:spacing w:after="0" w:line="240" w:lineRule="auto"/>
    </w:pPr>
    <w:rPr>
      <w:rFonts w:eastAsiaTheme="minorHAnsi"/>
    </w:rPr>
  </w:style>
  <w:style w:type="paragraph" w:customStyle="1" w:styleId="8DEF30B503F141609C85676394F9603B">
    <w:name w:val="8DEF30B503F141609C85676394F9603B"/>
    <w:rsid w:val="00AC5CAA"/>
  </w:style>
  <w:style w:type="paragraph" w:customStyle="1" w:styleId="0E1C0B9DCC7148B4B5A08920F0C6F26A">
    <w:name w:val="0E1C0B9DCC7148B4B5A08920F0C6F26A"/>
    <w:rsid w:val="00AC5CAA"/>
  </w:style>
  <w:style w:type="paragraph" w:customStyle="1" w:styleId="B5C844724E704A51A1BF94AC96C8BA39">
    <w:name w:val="B5C844724E704A51A1BF94AC96C8BA39"/>
    <w:rsid w:val="00AC5CAA"/>
  </w:style>
  <w:style w:type="paragraph" w:customStyle="1" w:styleId="EC7EF5FBBB3146859C671EE4B55F0358">
    <w:name w:val="EC7EF5FBBB3146859C671EE4B55F0358"/>
    <w:rsid w:val="00AC5CAA"/>
  </w:style>
  <w:style w:type="paragraph" w:customStyle="1" w:styleId="2464CAD0D7F34561B846BA1372E78E4E">
    <w:name w:val="2464CAD0D7F34561B846BA1372E78E4E"/>
    <w:rsid w:val="00AC5CAA"/>
  </w:style>
  <w:style w:type="paragraph" w:customStyle="1" w:styleId="8619C9559DD641DF90DED5D2B2141D9A">
    <w:name w:val="8619C9559DD641DF90DED5D2B2141D9A"/>
    <w:rsid w:val="00AC5CAA"/>
  </w:style>
  <w:style w:type="paragraph" w:customStyle="1" w:styleId="BE5B30A39B50440B9D6A55B1CE364FCD">
    <w:name w:val="BE5B30A39B50440B9D6A55B1CE364FCD"/>
    <w:rsid w:val="00AC5CAA"/>
  </w:style>
  <w:style w:type="paragraph" w:customStyle="1" w:styleId="E82F7DF5E9184AA4BAB4B5A54047D682">
    <w:name w:val="E82F7DF5E9184AA4BAB4B5A54047D682"/>
    <w:rsid w:val="00AC5CAA"/>
  </w:style>
  <w:style w:type="paragraph" w:customStyle="1" w:styleId="25D2533F14BF47D4B18E83CF77669900">
    <w:name w:val="25D2533F14BF47D4B18E83CF77669900"/>
    <w:rsid w:val="00AC5CAA"/>
  </w:style>
  <w:style w:type="paragraph" w:customStyle="1" w:styleId="0383D64146444DF6AB750F6FC718CCB8">
    <w:name w:val="0383D64146444DF6AB750F6FC718CCB8"/>
    <w:rsid w:val="00AC5CAA"/>
  </w:style>
  <w:style w:type="paragraph" w:customStyle="1" w:styleId="8A787D3ED5504B9597778ACF1A2C1A96">
    <w:name w:val="8A787D3ED5504B9597778ACF1A2C1A96"/>
    <w:rsid w:val="00AC5CAA"/>
  </w:style>
  <w:style w:type="paragraph" w:customStyle="1" w:styleId="C885B5652C9A42F4BD1D0B1AF7CC7691">
    <w:name w:val="C885B5652C9A42F4BD1D0B1AF7CC7691"/>
    <w:rsid w:val="00AC5CAA"/>
  </w:style>
  <w:style w:type="paragraph" w:customStyle="1" w:styleId="D4481093FF7F4C01A94DCA9CAC173D6F">
    <w:name w:val="D4481093FF7F4C01A94DCA9CAC173D6F"/>
    <w:rsid w:val="00AC5CAA"/>
  </w:style>
  <w:style w:type="paragraph" w:customStyle="1" w:styleId="637B15E0AD29414A99CAA6C0395E4E18">
    <w:name w:val="637B15E0AD29414A99CAA6C0395E4E18"/>
    <w:rsid w:val="00AC5CAA"/>
  </w:style>
  <w:style w:type="paragraph" w:customStyle="1" w:styleId="28A446D71C8541928DCB222473A8B57C">
    <w:name w:val="28A446D71C8541928DCB222473A8B57C"/>
    <w:rsid w:val="00E71981"/>
  </w:style>
  <w:style w:type="paragraph" w:customStyle="1" w:styleId="433FA6D750074F21A1B0BA30B1C3DC36">
    <w:name w:val="433FA6D750074F21A1B0BA30B1C3DC36"/>
    <w:rsid w:val="00E71981"/>
  </w:style>
  <w:style w:type="paragraph" w:customStyle="1" w:styleId="1123B56E2A78446CA46A9EDBEB0EF1EF">
    <w:name w:val="1123B56E2A78446CA46A9EDBEB0EF1EF"/>
    <w:rsid w:val="00844A2D"/>
  </w:style>
  <w:style w:type="paragraph" w:customStyle="1" w:styleId="A8898939539F4CF3AE4AC92588AA2B4F">
    <w:name w:val="A8898939539F4CF3AE4AC92588AA2B4F"/>
    <w:rsid w:val="00844A2D"/>
  </w:style>
  <w:style w:type="paragraph" w:customStyle="1" w:styleId="46F125F7E3994B75B7A57AB77CEE1711">
    <w:name w:val="46F125F7E3994B75B7A57AB77CEE1711"/>
    <w:rsid w:val="00844A2D"/>
  </w:style>
  <w:style w:type="paragraph" w:customStyle="1" w:styleId="D48009E9DE5B4DA1BD40D8540CA85962">
    <w:name w:val="D48009E9DE5B4DA1BD40D8540CA85962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A56C931E0B944C1AA42400FFD85CC79E">
    <w:name w:val="A56C931E0B944C1AA42400FFD85CC79E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7E9592664FFD4070946BD5323C463AF9">
    <w:name w:val="7E9592664FFD4070946BD5323C463AF9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B4DFC3F99BFE4EA9A5B139A263D57444">
    <w:name w:val="B4DFC3F99BFE4EA9A5B139A263D57444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BE1E362ACE1A414488EAE426297A59B2">
    <w:name w:val="BE1E362ACE1A414488EAE426297A59B2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5E564353DE65468F9DBBE4D53C5B4CC9">
    <w:name w:val="5E564353DE65468F9DBBE4D53C5B4CC9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7680EF79FF014697B5A05C96F01912E4">
    <w:name w:val="7680EF79FF014697B5A05C96F01912E4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A88E574BEA8F48DE8C53C83251499D69">
    <w:name w:val="A88E574BEA8F48DE8C53C83251499D69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D48009E9DE5B4DA1BD40D8540CA859621">
    <w:name w:val="D48009E9DE5B4DA1BD40D8540CA859621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A56C931E0B944C1AA42400FFD85CC79E1">
    <w:name w:val="A56C931E0B944C1AA42400FFD85CC79E1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7E9592664FFD4070946BD5323C463AF91">
    <w:name w:val="7E9592664FFD4070946BD5323C463AF91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B4DFC3F99BFE4EA9A5B139A263D574441">
    <w:name w:val="B4DFC3F99BFE4EA9A5B139A263D574441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BE1E362ACE1A414488EAE426297A59B21">
    <w:name w:val="BE1E362ACE1A414488EAE426297A59B21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5E564353DE65468F9DBBE4D53C5B4CC91">
    <w:name w:val="5E564353DE65468F9DBBE4D53C5B4CC91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7680EF79FF014697B5A05C96F01912E41">
    <w:name w:val="7680EF79FF014697B5A05C96F01912E41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A88E574BEA8F48DE8C53C83251499D691">
    <w:name w:val="A88E574BEA8F48DE8C53C83251499D691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D48009E9DE5B4DA1BD40D8540CA859622">
    <w:name w:val="D48009E9DE5B4DA1BD40D8540CA859622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A56C931E0B944C1AA42400FFD85CC79E2">
    <w:name w:val="A56C931E0B944C1AA42400FFD85CC79E2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7E9592664FFD4070946BD5323C463AF92">
    <w:name w:val="7E9592664FFD4070946BD5323C463AF92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B4DFC3F99BFE4EA9A5B139A263D574442">
    <w:name w:val="B4DFC3F99BFE4EA9A5B139A263D574442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BE1E362ACE1A414488EAE426297A59B22">
    <w:name w:val="BE1E362ACE1A414488EAE426297A59B22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5E564353DE65468F9DBBE4D53C5B4CC92">
    <w:name w:val="5E564353DE65468F9DBBE4D53C5B4CC92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7680EF79FF014697B5A05C96F01912E42">
    <w:name w:val="7680EF79FF014697B5A05C96F01912E42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A88E574BEA8F48DE8C53C83251499D692">
    <w:name w:val="A88E574BEA8F48DE8C53C83251499D692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D48009E9DE5B4DA1BD40D8540CA859623">
    <w:name w:val="D48009E9DE5B4DA1BD40D8540CA859623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A56C931E0B944C1AA42400FFD85CC79E3">
    <w:name w:val="A56C931E0B944C1AA42400FFD85CC79E3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7E9592664FFD4070946BD5323C463AF93">
    <w:name w:val="7E9592664FFD4070946BD5323C463AF93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B4DFC3F99BFE4EA9A5B139A263D574443">
    <w:name w:val="B4DFC3F99BFE4EA9A5B139A263D574443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BE1E362ACE1A414488EAE426297A59B23">
    <w:name w:val="BE1E362ACE1A414488EAE426297A59B23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5E564353DE65468F9DBBE4D53C5B4CC93">
    <w:name w:val="5E564353DE65468F9DBBE4D53C5B4CC93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7680EF79FF014697B5A05C96F01912E43">
    <w:name w:val="7680EF79FF014697B5A05C96F01912E43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A88E574BEA8F48DE8C53C83251499D693">
    <w:name w:val="A88E574BEA8F48DE8C53C83251499D693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character" w:customStyle="1" w:styleId="VariableFont">
    <w:name w:val="Variable Font"/>
    <w:basedOn w:val="DefaultParagraphFont"/>
    <w:uiPriority w:val="1"/>
    <w:qFormat/>
    <w:rsid w:val="00422D6D"/>
    <w:rPr>
      <w:rFonts w:ascii="Times New Roman" w:hAnsi="Times New Roman"/>
      <w:sz w:val="18"/>
      <w:u w:val="single"/>
    </w:rPr>
  </w:style>
  <w:style w:type="paragraph" w:customStyle="1" w:styleId="D48009E9DE5B4DA1BD40D8540CA859624">
    <w:name w:val="D48009E9DE5B4DA1BD40D8540CA859624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A56C931E0B944C1AA42400FFD85CC79E4">
    <w:name w:val="A56C931E0B944C1AA42400FFD85CC79E4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7E9592664FFD4070946BD5323C463AF94">
    <w:name w:val="7E9592664FFD4070946BD5323C463AF94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B4DFC3F99BFE4EA9A5B139A263D574444">
    <w:name w:val="B4DFC3F99BFE4EA9A5B139A263D574444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BE1E362ACE1A414488EAE426297A59B24">
    <w:name w:val="BE1E362ACE1A414488EAE426297A59B24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5E564353DE65468F9DBBE4D53C5B4CC94">
    <w:name w:val="5E564353DE65468F9DBBE4D53C5B4CC94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7680EF79FF014697B5A05C96F01912E44">
    <w:name w:val="7680EF79FF014697B5A05C96F01912E44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A88E574BEA8F48DE8C53C83251499D694">
    <w:name w:val="A88E574BEA8F48DE8C53C83251499D694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154D14C546F44A5C9FBE285478DB5DFD">
    <w:name w:val="154D14C546F44A5C9FBE285478DB5DFD"/>
    <w:rsid w:val="00844A2D"/>
  </w:style>
  <w:style w:type="paragraph" w:customStyle="1" w:styleId="9CEF575283314DB79AC7ACAE55F71DF2">
    <w:name w:val="9CEF575283314DB79AC7ACAE55F71DF2"/>
    <w:rsid w:val="00844A2D"/>
  </w:style>
  <w:style w:type="paragraph" w:customStyle="1" w:styleId="BACDF94B0FCA42E391DB5635872C49ED">
    <w:name w:val="BACDF94B0FCA42E391DB5635872C49ED"/>
    <w:rsid w:val="00844A2D"/>
  </w:style>
  <w:style w:type="paragraph" w:customStyle="1" w:styleId="D48009E9DE5B4DA1BD40D8540CA859625">
    <w:name w:val="D48009E9DE5B4DA1BD40D8540CA859625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A56C931E0B944C1AA42400FFD85CC79E5">
    <w:name w:val="A56C931E0B944C1AA42400FFD85CC79E5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7E9592664FFD4070946BD5323C463AF95">
    <w:name w:val="7E9592664FFD4070946BD5323C463AF95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B4DFC3F99BFE4EA9A5B139A263D574445">
    <w:name w:val="B4DFC3F99BFE4EA9A5B139A263D574445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BE1E362ACE1A414488EAE426297A59B25">
    <w:name w:val="BE1E362ACE1A414488EAE426297A59B25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5E564353DE65468F9DBBE4D53C5B4CC95">
    <w:name w:val="5E564353DE65468F9DBBE4D53C5B4CC95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7680EF79FF014697B5A05C96F01912E45">
    <w:name w:val="7680EF79FF014697B5A05C96F01912E45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A88E574BEA8F48DE8C53C83251499D695">
    <w:name w:val="A88E574BEA8F48DE8C53C83251499D695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D48009E9DE5B4DA1BD40D8540CA859626">
    <w:name w:val="D48009E9DE5B4DA1BD40D8540CA859626"/>
    <w:rsid w:val="00E5031E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A56C931E0B944C1AA42400FFD85CC79E6">
    <w:name w:val="A56C931E0B944C1AA42400FFD85CC79E6"/>
    <w:rsid w:val="00E5031E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7E9592664FFD4070946BD5323C463AF96">
    <w:name w:val="7E9592664FFD4070946BD5323C463AF96"/>
    <w:rsid w:val="00E5031E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B4DFC3F99BFE4EA9A5B139A263D574446">
    <w:name w:val="B4DFC3F99BFE4EA9A5B139A263D574446"/>
    <w:rsid w:val="00E5031E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BE1E362ACE1A414488EAE426297A59B26">
    <w:name w:val="BE1E362ACE1A414488EAE426297A59B26"/>
    <w:rsid w:val="00E5031E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5E564353DE65468F9DBBE4D53C5B4CC96">
    <w:name w:val="5E564353DE65468F9DBBE4D53C5B4CC96"/>
    <w:rsid w:val="00E5031E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7680EF79FF014697B5A05C96F01912E46">
    <w:name w:val="7680EF79FF014697B5A05C96F01912E46"/>
    <w:rsid w:val="00E5031E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A88E574BEA8F48DE8C53C83251499D696">
    <w:name w:val="A88E574BEA8F48DE8C53C83251499D696"/>
    <w:rsid w:val="00E5031E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33F3A91440594FDA9F768ECEDAEDB8A2">
    <w:name w:val="33F3A91440594FDA9F768ECEDAEDB8A2"/>
    <w:rsid w:val="00E5031E"/>
    <w:pPr>
      <w:widowControl w:val="0"/>
      <w:tabs>
        <w:tab w:val="left" w:pos="6840"/>
      </w:tabs>
      <w:spacing w:before="60" w:after="240" w:line="240" w:lineRule="auto"/>
    </w:pPr>
    <w:rPr>
      <w:rFonts w:ascii="OCR A Std" w:eastAsia="Times New Roman" w:hAnsi="OCR A Std" w:cs="Times New Roman"/>
      <w:sz w:val="16"/>
      <w:szCs w:val="20"/>
    </w:rPr>
  </w:style>
  <w:style w:type="paragraph" w:customStyle="1" w:styleId="D48009E9DE5B4DA1BD40D8540CA859627">
    <w:name w:val="D48009E9DE5B4DA1BD40D8540CA859627"/>
    <w:rsid w:val="00E5031E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A56C931E0B944C1AA42400FFD85CC79E7">
    <w:name w:val="A56C931E0B944C1AA42400FFD85CC79E7"/>
    <w:rsid w:val="00E5031E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7E9592664FFD4070946BD5323C463AF97">
    <w:name w:val="7E9592664FFD4070946BD5323C463AF97"/>
    <w:rsid w:val="00E5031E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B4DFC3F99BFE4EA9A5B139A263D574447">
    <w:name w:val="B4DFC3F99BFE4EA9A5B139A263D574447"/>
    <w:rsid w:val="00E5031E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BE1E362ACE1A414488EAE426297A59B27">
    <w:name w:val="BE1E362ACE1A414488EAE426297A59B27"/>
    <w:rsid w:val="00E5031E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5E564353DE65468F9DBBE4D53C5B4CC97">
    <w:name w:val="5E564353DE65468F9DBBE4D53C5B4CC97"/>
    <w:rsid w:val="00E5031E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7680EF79FF014697B5A05C96F01912E47">
    <w:name w:val="7680EF79FF014697B5A05C96F01912E47"/>
    <w:rsid w:val="00E5031E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A88E574BEA8F48DE8C53C83251499D697">
    <w:name w:val="A88E574BEA8F48DE8C53C83251499D697"/>
    <w:rsid w:val="00E5031E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33F3A91440594FDA9F768ECEDAEDB8A21">
    <w:name w:val="33F3A91440594FDA9F768ECEDAEDB8A21"/>
    <w:rsid w:val="00422D6D"/>
    <w:pPr>
      <w:widowControl w:val="0"/>
      <w:tabs>
        <w:tab w:val="left" w:pos="6840"/>
      </w:tabs>
      <w:spacing w:before="60" w:after="240" w:line="240" w:lineRule="auto"/>
    </w:pPr>
    <w:rPr>
      <w:rFonts w:ascii="OCR A Std" w:eastAsia="Times New Roman" w:hAnsi="OCR A Std" w:cs="Times New Roman"/>
      <w:sz w:val="16"/>
      <w:szCs w:val="20"/>
    </w:rPr>
  </w:style>
  <w:style w:type="paragraph" w:customStyle="1" w:styleId="D48009E9DE5B4DA1BD40D8540CA859628">
    <w:name w:val="D48009E9DE5B4DA1BD40D8540CA859628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A56C931E0B944C1AA42400FFD85CC79E8">
    <w:name w:val="A56C931E0B944C1AA42400FFD85CC79E8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7E9592664FFD4070946BD5323C463AF98">
    <w:name w:val="7E9592664FFD4070946BD5323C463AF98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B4DFC3F99BFE4EA9A5B139A263D574448">
    <w:name w:val="B4DFC3F99BFE4EA9A5B139A263D574448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BE1E362ACE1A414488EAE426297A59B28">
    <w:name w:val="BE1E362ACE1A414488EAE426297A59B28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5E564353DE65468F9DBBE4D53C5B4CC98">
    <w:name w:val="5E564353DE65468F9DBBE4D53C5B4CC98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7680EF79FF014697B5A05C96F01912E48">
    <w:name w:val="7680EF79FF014697B5A05C96F01912E48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A88E574BEA8F48DE8C53C83251499D698">
    <w:name w:val="A88E574BEA8F48DE8C53C83251499D698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33F3A91440594FDA9F768ECEDAEDB8A22">
    <w:name w:val="33F3A91440594FDA9F768ECEDAEDB8A22"/>
    <w:rsid w:val="00422D6D"/>
    <w:pPr>
      <w:widowControl w:val="0"/>
      <w:tabs>
        <w:tab w:val="left" w:pos="6840"/>
      </w:tabs>
      <w:spacing w:before="60" w:after="240" w:line="240" w:lineRule="auto"/>
    </w:pPr>
    <w:rPr>
      <w:rFonts w:ascii="OCR A Std" w:eastAsia="Times New Roman" w:hAnsi="OCR A Std" w:cs="Times New Roman"/>
      <w:sz w:val="16"/>
      <w:szCs w:val="20"/>
    </w:rPr>
  </w:style>
  <w:style w:type="paragraph" w:customStyle="1" w:styleId="D48009E9DE5B4DA1BD40D8540CA859629">
    <w:name w:val="D48009E9DE5B4DA1BD40D8540CA859629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A56C931E0B944C1AA42400FFD85CC79E9">
    <w:name w:val="A56C931E0B944C1AA42400FFD85CC79E9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7E9592664FFD4070946BD5323C463AF99">
    <w:name w:val="7E9592664FFD4070946BD5323C463AF99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B4DFC3F99BFE4EA9A5B139A263D574449">
    <w:name w:val="B4DFC3F99BFE4EA9A5B139A263D574449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BE1E362ACE1A414488EAE426297A59B29">
    <w:name w:val="BE1E362ACE1A414488EAE426297A59B29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5E564353DE65468F9DBBE4D53C5B4CC99">
    <w:name w:val="5E564353DE65468F9DBBE4D53C5B4CC99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7680EF79FF014697B5A05C96F01912E49">
    <w:name w:val="7680EF79FF014697B5A05C96F01912E49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A88E574BEA8F48DE8C53C83251499D699">
    <w:name w:val="A88E574BEA8F48DE8C53C83251499D699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33F3A91440594FDA9F768ECEDAEDB8A23">
    <w:name w:val="33F3A91440594FDA9F768ECEDAEDB8A23"/>
    <w:rsid w:val="00422D6D"/>
    <w:pPr>
      <w:widowControl w:val="0"/>
      <w:tabs>
        <w:tab w:val="left" w:pos="6840"/>
      </w:tabs>
      <w:spacing w:before="60" w:after="240" w:line="240" w:lineRule="auto"/>
    </w:pPr>
    <w:rPr>
      <w:rFonts w:ascii="OCR A Std" w:eastAsia="Times New Roman" w:hAnsi="OCR A Std" w:cs="Times New Roman"/>
      <w:sz w:val="16"/>
      <w:szCs w:val="20"/>
    </w:rPr>
  </w:style>
  <w:style w:type="paragraph" w:customStyle="1" w:styleId="D48009E9DE5B4DA1BD40D8540CA8596210">
    <w:name w:val="D48009E9DE5B4DA1BD40D8540CA8596210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A56C931E0B944C1AA42400FFD85CC79E10">
    <w:name w:val="A56C931E0B944C1AA42400FFD85CC79E10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7E9592664FFD4070946BD5323C463AF910">
    <w:name w:val="7E9592664FFD4070946BD5323C463AF910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B4DFC3F99BFE4EA9A5B139A263D5744410">
    <w:name w:val="B4DFC3F99BFE4EA9A5B139A263D5744410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BE1E362ACE1A414488EAE426297A59B210">
    <w:name w:val="BE1E362ACE1A414488EAE426297A59B210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5E564353DE65468F9DBBE4D53C5B4CC910">
    <w:name w:val="5E564353DE65468F9DBBE4D53C5B4CC910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7680EF79FF014697B5A05C96F01912E410">
    <w:name w:val="7680EF79FF014697B5A05C96F01912E410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A88E574BEA8F48DE8C53C83251499D6910">
    <w:name w:val="A88E574BEA8F48DE8C53C83251499D6910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44A2D"/>
    <w:rPr>
      <w:color w:val="808080"/>
    </w:rPr>
  </w:style>
  <w:style w:type="paragraph" w:customStyle="1" w:styleId="B6512EC920684A75AAB6F423D335AC56">
    <w:name w:val="B6512EC920684A75AAB6F423D335AC56"/>
    <w:rsid w:val="00811C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BE55043E0D495DB4901BC3636B7227">
    <w:name w:val="F6BE55043E0D495DB4901BC3636B7227"/>
    <w:rsid w:val="00811C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12EC920684A75AAB6F423D335AC561">
    <w:name w:val="B6512EC920684A75AAB6F423D335AC561"/>
    <w:rsid w:val="00811C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911BF253AE42DFB63A3E7FE7DBE0FB">
    <w:name w:val="7D911BF253AE42DFB63A3E7FE7DBE0FB"/>
    <w:rsid w:val="00811C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12EC920684A75AAB6F423D335AC562">
    <w:name w:val="B6512EC920684A75AAB6F423D335AC562"/>
    <w:rsid w:val="00811C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911BF253AE42DFB63A3E7FE7DBE0FB1">
    <w:name w:val="7D911BF253AE42DFB63A3E7FE7DBE0FB1"/>
    <w:rsid w:val="00811C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6D92DEE7A54174968921F735775C7F">
    <w:name w:val="F86D92DEE7A54174968921F735775C7F"/>
    <w:rsid w:val="00811C01"/>
  </w:style>
  <w:style w:type="paragraph" w:customStyle="1" w:styleId="9E8569BCA9F14D04AD2FE3BEDAC4B04B">
    <w:name w:val="9E8569BCA9F14D04AD2FE3BEDAC4B04B"/>
    <w:rsid w:val="00294880"/>
  </w:style>
  <w:style w:type="paragraph" w:styleId="NoSpacing">
    <w:name w:val="No Spacing"/>
    <w:uiPriority w:val="1"/>
    <w:qFormat/>
    <w:rsid w:val="00294880"/>
    <w:pPr>
      <w:spacing w:after="0" w:line="240" w:lineRule="auto"/>
    </w:pPr>
    <w:rPr>
      <w:rFonts w:eastAsiaTheme="minorHAnsi"/>
    </w:rPr>
  </w:style>
  <w:style w:type="paragraph" w:customStyle="1" w:styleId="0FC46C6571F943A985CCF0D0D55FE1BC">
    <w:name w:val="0FC46C6571F943A985CCF0D0D55FE1BC"/>
    <w:rsid w:val="00294880"/>
  </w:style>
  <w:style w:type="paragraph" w:customStyle="1" w:styleId="8F7697408B85416F959325800E73C04A">
    <w:name w:val="8F7697408B85416F959325800E73C04A"/>
    <w:rsid w:val="00294880"/>
  </w:style>
  <w:style w:type="paragraph" w:customStyle="1" w:styleId="D9FA500B6D124ED2BA595E25C3BD19C0">
    <w:name w:val="D9FA500B6D124ED2BA595E25C3BD19C0"/>
    <w:rsid w:val="00294880"/>
  </w:style>
  <w:style w:type="paragraph" w:customStyle="1" w:styleId="A06F47553E5E4E76BA01CD84E9A0BE50">
    <w:name w:val="A06F47553E5E4E76BA01CD84E9A0BE50"/>
    <w:rsid w:val="00294880"/>
  </w:style>
  <w:style w:type="paragraph" w:customStyle="1" w:styleId="F1484E997B1A494792F710286E8EBFBB">
    <w:name w:val="F1484E997B1A494792F710286E8EBFBB"/>
    <w:rsid w:val="00294880"/>
  </w:style>
  <w:style w:type="paragraph" w:customStyle="1" w:styleId="92A7C90E06C441C5A4F2CB5E5F98DB3C">
    <w:name w:val="92A7C90E06C441C5A4F2CB5E5F98DB3C"/>
    <w:rsid w:val="00294880"/>
  </w:style>
  <w:style w:type="paragraph" w:customStyle="1" w:styleId="5F04C1B0F4BB4475A03C53C6777ED8A7">
    <w:name w:val="5F04C1B0F4BB4475A03C53C6777ED8A7"/>
    <w:rsid w:val="00294880"/>
  </w:style>
  <w:style w:type="paragraph" w:customStyle="1" w:styleId="5A30C8C8AB634FDC89354FA5AE394C07">
    <w:name w:val="5A30C8C8AB634FDC89354FA5AE394C07"/>
    <w:rsid w:val="00294880"/>
  </w:style>
  <w:style w:type="paragraph" w:customStyle="1" w:styleId="8F7697408B85416F959325800E73C04A1">
    <w:name w:val="8F7697408B85416F959325800E73C04A1"/>
    <w:rsid w:val="006D2332"/>
    <w:pPr>
      <w:spacing w:after="0" w:line="240" w:lineRule="auto"/>
    </w:pPr>
    <w:rPr>
      <w:rFonts w:eastAsiaTheme="minorHAnsi"/>
    </w:rPr>
  </w:style>
  <w:style w:type="paragraph" w:customStyle="1" w:styleId="D9FA500B6D124ED2BA595E25C3BD19C01">
    <w:name w:val="D9FA500B6D124ED2BA595E25C3BD19C01"/>
    <w:rsid w:val="006D2332"/>
    <w:pPr>
      <w:spacing w:after="0" w:line="240" w:lineRule="auto"/>
    </w:pPr>
    <w:rPr>
      <w:rFonts w:eastAsiaTheme="minorHAnsi"/>
    </w:rPr>
  </w:style>
  <w:style w:type="paragraph" w:customStyle="1" w:styleId="A06F47553E5E4E76BA01CD84E9A0BE501">
    <w:name w:val="A06F47553E5E4E76BA01CD84E9A0BE501"/>
    <w:rsid w:val="006D2332"/>
    <w:pPr>
      <w:spacing w:after="0" w:line="240" w:lineRule="auto"/>
    </w:pPr>
    <w:rPr>
      <w:rFonts w:eastAsiaTheme="minorHAnsi"/>
    </w:rPr>
  </w:style>
  <w:style w:type="paragraph" w:customStyle="1" w:styleId="F1484E997B1A494792F710286E8EBFBB1">
    <w:name w:val="F1484E997B1A494792F710286E8EBFBB1"/>
    <w:rsid w:val="006D2332"/>
    <w:pPr>
      <w:spacing w:after="0" w:line="240" w:lineRule="auto"/>
    </w:pPr>
    <w:rPr>
      <w:rFonts w:eastAsiaTheme="minorHAnsi"/>
    </w:rPr>
  </w:style>
  <w:style w:type="paragraph" w:customStyle="1" w:styleId="92A7C90E06C441C5A4F2CB5E5F98DB3C1">
    <w:name w:val="92A7C90E06C441C5A4F2CB5E5F98DB3C1"/>
    <w:rsid w:val="006D2332"/>
    <w:pPr>
      <w:spacing w:after="0" w:line="240" w:lineRule="auto"/>
    </w:pPr>
    <w:rPr>
      <w:rFonts w:eastAsiaTheme="minorHAnsi"/>
    </w:rPr>
  </w:style>
  <w:style w:type="paragraph" w:customStyle="1" w:styleId="FE457E4FB5494CDB83A98A5160C647BA">
    <w:name w:val="FE457E4FB5494CDB83A98A5160C647BA"/>
    <w:rsid w:val="00FF13A5"/>
  </w:style>
  <w:style w:type="paragraph" w:customStyle="1" w:styleId="105DE92EE45B46C4B4D15E0CFD6B92E0">
    <w:name w:val="105DE92EE45B46C4B4D15E0CFD6B92E0"/>
    <w:rsid w:val="00FF13A5"/>
  </w:style>
  <w:style w:type="paragraph" w:customStyle="1" w:styleId="CAFA998708A84B9CA3A398264C3A6E12">
    <w:name w:val="CAFA998708A84B9CA3A398264C3A6E12"/>
    <w:rsid w:val="00FF13A5"/>
  </w:style>
  <w:style w:type="paragraph" w:customStyle="1" w:styleId="4C03C6B575FE49C9BA5443A3393ED204">
    <w:name w:val="4C03C6B575FE49C9BA5443A3393ED204"/>
    <w:rsid w:val="00AC5C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9EABE36A23438DB66ECA6E1B42877B">
    <w:name w:val="239EABE36A23438DB66ECA6E1B42877B"/>
    <w:rsid w:val="00AC5C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DAF1842A494CBD8DA74F1210523109">
    <w:name w:val="61DAF1842A494CBD8DA74F1210523109"/>
    <w:rsid w:val="00AC5C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7697408B85416F959325800E73C04A2">
    <w:name w:val="8F7697408B85416F959325800E73C04A2"/>
    <w:rsid w:val="00AC5CAA"/>
    <w:pPr>
      <w:spacing w:after="0" w:line="240" w:lineRule="auto"/>
    </w:pPr>
    <w:rPr>
      <w:rFonts w:eastAsiaTheme="minorHAnsi"/>
    </w:rPr>
  </w:style>
  <w:style w:type="paragraph" w:customStyle="1" w:styleId="D9FA500B6D124ED2BA595E25C3BD19C02">
    <w:name w:val="D9FA500B6D124ED2BA595E25C3BD19C02"/>
    <w:rsid w:val="00AC5CAA"/>
    <w:pPr>
      <w:spacing w:after="0" w:line="240" w:lineRule="auto"/>
    </w:pPr>
    <w:rPr>
      <w:rFonts w:eastAsiaTheme="minorHAnsi"/>
    </w:rPr>
  </w:style>
  <w:style w:type="paragraph" w:customStyle="1" w:styleId="A06F47553E5E4E76BA01CD84E9A0BE502">
    <w:name w:val="A06F47553E5E4E76BA01CD84E9A0BE502"/>
    <w:rsid w:val="00AC5CAA"/>
    <w:pPr>
      <w:spacing w:after="0" w:line="240" w:lineRule="auto"/>
    </w:pPr>
    <w:rPr>
      <w:rFonts w:eastAsiaTheme="minorHAnsi"/>
    </w:rPr>
  </w:style>
  <w:style w:type="paragraph" w:customStyle="1" w:styleId="F1484E997B1A494792F710286E8EBFBB2">
    <w:name w:val="F1484E997B1A494792F710286E8EBFBB2"/>
    <w:rsid w:val="00AC5CAA"/>
    <w:pPr>
      <w:spacing w:after="0" w:line="240" w:lineRule="auto"/>
    </w:pPr>
    <w:rPr>
      <w:rFonts w:eastAsiaTheme="minorHAnsi"/>
    </w:rPr>
  </w:style>
  <w:style w:type="paragraph" w:customStyle="1" w:styleId="92A7C90E06C441C5A4F2CB5E5F98DB3C2">
    <w:name w:val="92A7C90E06C441C5A4F2CB5E5F98DB3C2"/>
    <w:rsid w:val="00AC5CAA"/>
    <w:pPr>
      <w:spacing w:after="0" w:line="240" w:lineRule="auto"/>
    </w:pPr>
    <w:rPr>
      <w:rFonts w:eastAsiaTheme="minorHAnsi"/>
    </w:rPr>
  </w:style>
  <w:style w:type="character" w:customStyle="1" w:styleId="FormEntryStyleOCRAStd">
    <w:name w:val="Form Entry Style (OCR A Std)"/>
    <w:basedOn w:val="DefaultParagraphFont"/>
    <w:uiPriority w:val="1"/>
    <w:rsid w:val="00844A2D"/>
    <w:rPr>
      <w:rFonts w:ascii="OCR A Std" w:hAnsi="OCR A Std"/>
      <w:sz w:val="20"/>
    </w:rPr>
  </w:style>
  <w:style w:type="paragraph" w:customStyle="1" w:styleId="4C03C6B575FE49C9BA5443A3393ED2041">
    <w:name w:val="4C03C6B575FE49C9BA5443A3393ED2041"/>
    <w:rsid w:val="00AC5C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9EABE36A23438DB66ECA6E1B42877B1">
    <w:name w:val="239EABE36A23438DB66ECA6E1B42877B1"/>
    <w:rsid w:val="00AC5C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DAF1842A494CBD8DA74F12105231091">
    <w:name w:val="61DAF1842A494CBD8DA74F12105231091"/>
    <w:rsid w:val="00AC5C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7697408B85416F959325800E73C04A3">
    <w:name w:val="8F7697408B85416F959325800E73C04A3"/>
    <w:rsid w:val="00AC5CAA"/>
    <w:pPr>
      <w:spacing w:after="0" w:line="240" w:lineRule="auto"/>
    </w:pPr>
    <w:rPr>
      <w:rFonts w:eastAsiaTheme="minorHAnsi"/>
    </w:rPr>
  </w:style>
  <w:style w:type="paragraph" w:customStyle="1" w:styleId="D9FA500B6D124ED2BA595E25C3BD19C03">
    <w:name w:val="D9FA500B6D124ED2BA595E25C3BD19C03"/>
    <w:rsid w:val="00AC5CAA"/>
    <w:pPr>
      <w:spacing w:after="0" w:line="240" w:lineRule="auto"/>
    </w:pPr>
    <w:rPr>
      <w:rFonts w:eastAsiaTheme="minorHAnsi"/>
    </w:rPr>
  </w:style>
  <w:style w:type="paragraph" w:customStyle="1" w:styleId="A06F47553E5E4E76BA01CD84E9A0BE503">
    <w:name w:val="A06F47553E5E4E76BA01CD84E9A0BE503"/>
    <w:rsid w:val="00AC5CAA"/>
    <w:pPr>
      <w:spacing w:after="0" w:line="240" w:lineRule="auto"/>
    </w:pPr>
    <w:rPr>
      <w:rFonts w:eastAsiaTheme="minorHAnsi"/>
    </w:rPr>
  </w:style>
  <w:style w:type="paragraph" w:customStyle="1" w:styleId="F1484E997B1A494792F710286E8EBFBB3">
    <w:name w:val="F1484E997B1A494792F710286E8EBFBB3"/>
    <w:rsid w:val="00AC5CAA"/>
    <w:pPr>
      <w:spacing w:after="0" w:line="240" w:lineRule="auto"/>
    </w:pPr>
    <w:rPr>
      <w:rFonts w:eastAsiaTheme="minorHAnsi"/>
    </w:rPr>
  </w:style>
  <w:style w:type="paragraph" w:customStyle="1" w:styleId="92A7C90E06C441C5A4F2CB5E5F98DB3C3">
    <w:name w:val="92A7C90E06C441C5A4F2CB5E5F98DB3C3"/>
    <w:rsid w:val="00AC5CAA"/>
    <w:pPr>
      <w:spacing w:after="0" w:line="240" w:lineRule="auto"/>
    </w:pPr>
    <w:rPr>
      <w:rFonts w:eastAsiaTheme="minorHAnsi"/>
    </w:rPr>
  </w:style>
  <w:style w:type="paragraph" w:customStyle="1" w:styleId="239EABE36A23438DB66ECA6E1B42877B2">
    <w:name w:val="239EABE36A23438DB66ECA6E1B42877B2"/>
    <w:rsid w:val="00AC5C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DAF1842A494CBD8DA74F12105231092">
    <w:name w:val="61DAF1842A494CBD8DA74F12105231092"/>
    <w:rsid w:val="00AC5C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7697408B85416F959325800E73C04A4">
    <w:name w:val="8F7697408B85416F959325800E73C04A4"/>
    <w:rsid w:val="00AC5CAA"/>
    <w:pPr>
      <w:spacing w:after="0" w:line="240" w:lineRule="auto"/>
    </w:pPr>
    <w:rPr>
      <w:rFonts w:eastAsiaTheme="minorHAnsi"/>
    </w:rPr>
  </w:style>
  <w:style w:type="paragraph" w:customStyle="1" w:styleId="D9FA500B6D124ED2BA595E25C3BD19C04">
    <w:name w:val="D9FA500B6D124ED2BA595E25C3BD19C04"/>
    <w:rsid w:val="00AC5CAA"/>
    <w:pPr>
      <w:spacing w:after="0" w:line="240" w:lineRule="auto"/>
    </w:pPr>
    <w:rPr>
      <w:rFonts w:eastAsiaTheme="minorHAnsi"/>
    </w:rPr>
  </w:style>
  <w:style w:type="paragraph" w:customStyle="1" w:styleId="A06F47553E5E4E76BA01CD84E9A0BE504">
    <w:name w:val="A06F47553E5E4E76BA01CD84E9A0BE504"/>
    <w:rsid w:val="00AC5CAA"/>
    <w:pPr>
      <w:spacing w:after="0" w:line="240" w:lineRule="auto"/>
    </w:pPr>
    <w:rPr>
      <w:rFonts w:eastAsiaTheme="minorHAnsi"/>
    </w:rPr>
  </w:style>
  <w:style w:type="paragraph" w:customStyle="1" w:styleId="F1484E997B1A494792F710286E8EBFBB4">
    <w:name w:val="F1484E997B1A494792F710286E8EBFBB4"/>
    <w:rsid w:val="00AC5CAA"/>
    <w:pPr>
      <w:spacing w:after="0" w:line="240" w:lineRule="auto"/>
    </w:pPr>
    <w:rPr>
      <w:rFonts w:eastAsiaTheme="minorHAnsi"/>
    </w:rPr>
  </w:style>
  <w:style w:type="paragraph" w:customStyle="1" w:styleId="92A7C90E06C441C5A4F2CB5E5F98DB3C4">
    <w:name w:val="92A7C90E06C441C5A4F2CB5E5F98DB3C4"/>
    <w:rsid w:val="00AC5CAA"/>
    <w:pPr>
      <w:spacing w:after="0" w:line="240" w:lineRule="auto"/>
    </w:pPr>
    <w:rPr>
      <w:rFonts w:eastAsiaTheme="minorHAnsi"/>
    </w:rPr>
  </w:style>
  <w:style w:type="paragraph" w:customStyle="1" w:styleId="8F7697408B85416F959325800E73C04A5">
    <w:name w:val="8F7697408B85416F959325800E73C04A5"/>
    <w:rsid w:val="00AC5CAA"/>
    <w:pPr>
      <w:spacing w:after="0" w:line="240" w:lineRule="auto"/>
    </w:pPr>
    <w:rPr>
      <w:rFonts w:eastAsiaTheme="minorHAnsi"/>
    </w:rPr>
  </w:style>
  <w:style w:type="paragraph" w:customStyle="1" w:styleId="D9FA500B6D124ED2BA595E25C3BD19C05">
    <w:name w:val="D9FA500B6D124ED2BA595E25C3BD19C05"/>
    <w:rsid w:val="00AC5CAA"/>
    <w:pPr>
      <w:spacing w:after="0" w:line="240" w:lineRule="auto"/>
    </w:pPr>
    <w:rPr>
      <w:rFonts w:eastAsiaTheme="minorHAnsi"/>
    </w:rPr>
  </w:style>
  <w:style w:type="paragraph" w:customStyle="1" w:styleId="A06F47553E5E4E76BA01CD84E9A0BE505">
    <w:name w:val="A06F47553E5E4E76BA01CD84E9A0BE505"/>
    <w:rsid w:val="00AC5CAA"/>
    <w:pPr>
      <w:spacing w:after="0" w:line="240" w:lineRule="auto"/>
    </w:pPr>
    <w:rPr>
      <w:rFonts w:eastAsiaTheme="minorHAnsi"/>
    </w:rPr>
  </w:style>
  <w:style w:type="paragraph" w:customStyle="1" w:styleId="F1484E997B1A494792F710286E8EBFBB5">
    <w:name w:val="F1484E997B1A494792F710286E8EBFBB5"/>
    <w:rsid w:val="00AC5CAA"/>
    <w:pPr>
      <w:spacing w:after="0" w:line="240" w:lineRule="auto"/>
    </w:pPr>
    <w:rPr>
      <w:rFonts w:eastAsiaTheme="minorHAnsi"/>
    </w:rPr>
  </w:style>
  <w:style w:type="paragraph" w:customStyle="1" w:styleId="92A7C90E06C441C5A4F2CB5E5F98DB3C5">
    <w:name w:val="92A7C90E06C441C5A4F2CB5E5F98DB3C5"/>
    <w:rsid w:val="00AC5CAA"/>
    <w:pPr>
      <w:spacing w:after="0" w:line="240" w:lineRule="auto"/>
    </w:pPr>
    <w:rPr>
      <w:rFonts w:eastAsiaTheme="minorHAnsi"/>
    </w:rPr>
  </w:style>
  <w:style w:type="paragraph" w:customStyle="1" w:styleId="8DEF30B503F141609C85676394F9603B">
    <w:name w:val="8DEF30B503F141609C85676394F9603B"/>
    <w:rsid w:val="00AC5CAA"/>
  </w:style>
  <w:style w:type="paragraph" w:customStyle="1" w:styleId="0E1C0B9DCC7148B4B5A08920F0C6F26A">
    <w:name w:val="0E1C0B9DCC7148B4B5A08920F0C6F26A"/>
    <w:rsid w:val="00AC5CAA"/>
  </w:style>
  <w:style w:type="paragraph" w:customStyle="1" w:styleId="B5C844724E704A51A1BF94AC96C8BA39">
    <w:name w:val="B5C844724E704A51A1BF94AC96C8BA39"/>
    <w:rsid w:val="00AC5CAA"/>
  </w:style>
  <w:style w:type="paragraph" w:customStyle="1" w:styleId="EC7EF5FBBB3146859C671EE4B55F0358">
    <w:name w:val="EC7EF5FBBB3146859C671EE4B55F0358"/>
    <w:rsid w:val="00AC5CAA"/>
  </w:style>
  <w:style w:type="paragraph" w:customStyle="1" w:styleId="2464CAD0D7F34561B846BA1372E78E4E">
    <w:name w:val="2464CAD0D7F34561B846BA1372E78E4E"/>
    <w:rsid w:val="00AC5CAA"/>
  </w:style>
  <w:style w:type="paragraph" w:customStyle="1" w:styleId="8619C9559DD641DF90DED5D2B2141D9A">
    <w:name w:val="8619C9559DD641DF90DED5D2B2141D9A"/>
    <w:rsid w:val="00AC5CAA"/>
  </w:style>
  <w:style w:type="paragraph" w:customStyle="1" w:styleId="BE5B30A39B50440B9D6A55B1CE364FCD">
    <w:name w:val="BE5B30A39B50440B9D6A55B1CE364FCD"/>
    <w:rsid w:val="00AC5CAA"/>
  </w:style>
  <w:style w:type="paragraph" w:customStyle="1" w:styleId="E82F7DF5E9184AA4BAB4B5A54047D682">
    <w:name w:val="E82F7DF5E9184AA4BAB4B5A54047D682"/>
    <w:rsid w:val="00AC5CAA"/>
  </w:style>
  <w:style w:type="paragraph" w:customStyle="1" w:styleId="25D2533F14BF47D4B18E83CF77669900">
    <w:name w:val="25D2533F14BF47D4B18E83CF77669900"/>
    <w:rsid w:val="00AC5CAA"/>
  </w:style>
  <w:style w:type="paragraph" w:customStyle="1" w:styleId="0383D64146444DF6AB750F6FC718CCB8">
    <w:name w:val="0383D64146444DF6AB750F6FC718CCB8"/>
    <w:rsid w:val="00AC5CAA"/>
  </w:style>
  <w:style w:type="paragraph" w:customStyle="1" w:styleId="8A787D3ED5504B9597778ACF1A2C1A96">
    <w:name w:val="8A787D3ED5504B9597778ACF1A2C1A96"/>
    <w:rsid w:val="00AC5CAA"/>
  </w:style>
  <w:style w:type="paragraph" w:customStyle="1" w:styleId="C885B5652C9A42F4BD1D0B1AF7CC7691">
    <w:name w:val="C885B5652C9A42F4BD1D0B1AF7CC7691"/>
    <w:rsid w:val="00AC5CAA"/>
  </w:style>
  <w:style w:type="paragraph" w:customStyle="1" w:styleId="D4481093FF7F4C01A94DCA9CAC173D6F">
    <w:name w:val="D4481093FF7F4C01A94DCA9CAC173D6F"/>
    <w:rsid w:val="00AC5CAA"/>
  </w:style>
  <w:style w:type="paragraph" w:customStyle="1" w:styleId="637B15E0AD29414A99CAA6C0395E4E18">
    <w:name w:val="637B15E0AD29414A99CAA6C0395E4E18"/>
    <w:rsid w:val="00AC5CAA"/>
  </w:style>
  <w:style w:type="paragraph" w:customStyle="1" w:styleId="28A446D71C8541928DCB222473A8B57C">
    <w:name w:val="28A446D71C8541928DCB222473A8B57C"/>
    <w:rsid w:val="00E71981"/>
  </w:style>
  <w:style w:type="paragraph" w:customStyle="1" w:styleId="433FA6D750074F21A1B0BA30B1C3DC36">
    <w:name w:val="433FA6D750074F21A1B0BA30B1C3DC36"/>
    <w:rsid w:val="00E71981"/>
  </w:style>
  <w:style w:type="paragraph" w:customStyle="1" w:styleId="1123B56E2A78446CA46A9EDBEB0EF1EF">
    <w:name w:val="1123B56E2A78446CA46A9EDBEB0EF1EF"/>
    <w:rsid w:val="00844A2D"/>
  </w:style>
  <w:style w:type="paragraph" w:customStyle="1" w:styleId="A8898939539F4CF3AE4AC92588AA2B4F">
    <w:name w:val="A8898939539F4CF3AE4AC92588AA2B4F"/>
    <w:rsid w:val="00844A2D"/>
  </w:style>
  <w:style w:type="paragraph" w:customStyle="1" w:styleId="46F125F7E3994B75B7A57AB77CEE1711">
    <w:name w:val="46F125F7E3994B75B7A57AB77CEE1711"/>
    <w:rsid w:val="00844A2D"/>
  </w:style>
  <w:style w:type="paragraph" w:customStyle="1" w:styleId="D48009E9DE5B4DA1BD40D8540CA85962">
    <w:name w:val="D48009E9DE5B4DA1BD40D8540CA85962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A56C931E0B944C1AA42400FFD85CC79E">
    <w:name w:val="A56C931E0B944C1AA42400FFD85CC79E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7E9592664FFD4070946BD5323C463AF9">
    <w:name w:val="7E9592664FFD4070946BD5323C463AF9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B4DFC3F99BFE4EA9A5B139A263D57444">
    <w:name w:val="B4DFC3F99BFE4EA9A5B139A263D57444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BE1E362ACE1A414488EAE426297A59B2">
    <w:name w:val="BE1E362ACE1A414488EAE426297A59B2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5E564353DE65468F9DBBE4D53C5B4CC9">
    <w:name w:val="5E564353DE65468F9DBBE4D53C5B4CC9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7680EF79FF014697B5A05C96F01912E4">
    <w:name w:val="7680EF79FF014697B5A05C96F01912E4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A88E574BEA8F48DE8C53C83251499D69">
    <w:name w:val="A88E574BEA8F48DE8C53C83251499D69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D48009E9DE5B4DA1BD40D8540CA859621">
    <w:name w:val="D48009E9DE5B4DA1BD40D8540CA859621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A56C931E0B944C1AA42400FFD85CC79E1">
    <w:name w:val="A56C931E0B944C1AA42400FFD85CC79E1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7E9592664FFD4070946BD5323C463AF91">
    <w:name w:val="7E9592664FFD4070946BD5323C463AF91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B4DFC3F99BFE4EA9A5B139A263D574441">
    <w:name w:val="B4DFC3F99BFE4EA9A5B139A263D574441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BE1E362ACE1A414488EAE426297A59B21">
    <w:name w:val="BE1E362ACE1A414488EAE426297A59B21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5E564353DE65468F9DBBE4D53C5B4CC91">
    <w:name w:val="5E564353DE65468F9DBBE4D53C5B4CC91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7680EF79FF014697B5A05C96F01912E41">
    <w:name w:val="7680EF79FF014697B5A05C96F01912E41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A88E574BEA8F48DE8C53C83251499D691">
    <w:name w:val="A88E574BEA8F48DE8C53C83251499D691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D48009E9DE5B4DA1BD40D8540CA859622">
    <w:name w:val="D48009E9DE5B4DA1BD40D8540CA859622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A56C931E0B944C1AA42400FFD85CC79E2">
    <w:name w:val="A56C931E0B944C1AA42400FFD85CC79E2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7E9592664FFD4070946BD5323C463AF92">
    <w:name w:val="7E9592664FFD4070946BD5323C463AF92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B4DFC3F99BFE4EA9A5B139A263D574442">
    <w:name w:val="B4DFC3F99BFE4EA9A5B139A263D574442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BE1E362ACE1A414488EAE426297A59B22">
    <w:name w:val="BE1E362ACE1A414488EAE426297A59B22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5E564353DE65468F9DBBE4D53C5B4CC92">
    <w:name w:val="5E564353DE65468F9DBBE4D53C5B4CC92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7680EF79FF014697B5A05C96F01912E42">
    <w:name w:val="7680EF79FF014697B5A05C96F01912E42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A88E574BEA8F48DE8C53C83251499D692">
    <w:name w:val="A88E574BEA8F48DE8C53C83251499D692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D48009E9DE5B4DA1BD40D8540CA859623">
    <w:name w:val="D48009E9DE5B4DA1BD40D8540CA859623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A56C931E0B944C1AA42400FFD85CC79E3">
    <w:name w:val="A56C931E0B944C1AA42400FFD85CC79E3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7E9592664FFD4070946BD5323C463AF93">
    <w:name w:val="7E9592664FFD4070946BD5323C463AF93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B4DFC3F99BFE4EA9A5B139A263D574443">
    <w:name w:val="B4DFC3F99BFE4EA9A5B139A263D574443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BE1E362ACE1A414488EAE426297A59B23">
    <w:name w:val="BE1E362ACE1A414488EAE426297A59B23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5E564353DE65468F9DBBE4D53C5B4CC93">
    <w:name w:val="5E564353DE65468F9DBBE4D53C5B4CC93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7680EF79FF014697B5A05C96F01912E43">
    <w:name w:val="7680EF79FF014697B5A05C96F01912E43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A88E574BEA8F48DE8C53C83251499D693">
    <w:name w:val="A88E574BEA8F48DE8C53C83251499D693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character" w:customStyle="1" w:styleId="VariableFont">
    <w:name w:val="Variable Font"/>
    <w:basedOn w:val="DefaultParagraphFont"/>
    <w:uiPriority w:val="1"/>
    <w:qFormat/>
    <w:rsid w:val="00422D6D"/>
    <w:rPr>
      <w:rFonts w:ascii="Times New Roman" w:hAnsi="Times New Roman"/>
      <w:sz w:val="18"/>
      <w:u w:val="single"/>
    </w:rPr>
  </w:style>
  <w:style w:type="paragraph" w:customStyle="1" w:styleId="D48009E9DE5B4DA1BD40D8540CA859624">
    <w:name w:val="D48009E9DE5B4DA1BD40D8540CA859624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A56C931E0B944C1AA42400FFD85CC79E4">
    <w:name w:val="A56C931E0B944C1AA42400FFD85CC79E4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7E9592664FFD4070946BD5323C463AF94">
    <w:name w:val="7E9592664FFD4070946BD5323C463AF94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B4DFC3F99BFE4EA9A5B139A263D574444">
    <w:name w:val="B4DFC3F99BFE4EA9A5B139A263D574444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BE1E362ACE1A414488EAE426297A59B24">
    <w:name w:val="BE1E362ACE1A414488EAE426297A59B24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5E564353DE65468F9DBBE4D53C5B4CC94">
    <w:name w:val="5E564353DE65468F9DBBE4D53C5B4CC94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7680EF79FF014697B5A05C96F01912E44">
    <w:name w:val="7680EF79FF014697B5A05C96F01912E44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A88E574BEA8F48DE8C53C83251499D694">
    <w:name w:val="A88E574BEA8F48DE8C53C83251499D694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154D14C546F44A5C9FBE285478DB5DFD">
    <w:name w:val="154D14C546F44A5C9FBE285478DB5DFD"/>
    <w:rsid w:val="00844A2D"/>
  </w:style>
  <w:style w:type="paragraph" w:customStyle="1" w:styleId="9CEF575283314DB79AC7ACAE55F71DF2">
    <w:name w:val="9CEF575283314DB79AC7ACAE55F71DF2"/>
    <w:rsid w:val="00844A2D"/>
  </w:style>
  <w:style w:type="paragraph" w:customStyle="1" w:styleId="BACDF94B0FCA42E391DB5635872C49ED">
    <w:name w:val="BACDF94B0FCA42E391DB5635872C49ED"/>
    <w:rsid w:val="00844A2D"/>
  </w:style>
  <w:style w:type="paragraph" w:customStyle="1" w:styleId="D48009E9DE5B4DA1BD40D8540CA859625">
    <w:name w:val="D48009E9DE5B4DA1BD40D8540CA859625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A56C931E0B944C1AA42400FFD85CC79E5">
    <w:name w:val="A56C931E0B944C1AA42400FFD85CC79E5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7E9592664FFD4070946BD5323C463AF95">
    <w:name w:val="7E9592664FFD4070946BD5323C463AF95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B4DFC3F99BFE4EA9A5B139A263D574445">
    <w:name w:val="B4DFC3F99BFE4EA9A5B139A263D574445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BE1E362ACE1A414488EAE426297A59B25">
    <w:name w:val="BE1E362ACE1A414488EAE426297A59B25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5E564353DE65468F9DBBE4D53C5B4CC95">
    <w:name w:val="5E564353DE65468F9DBBE4D53C5B4CC95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7680EF79FF014697B5A05C96F01912E45">
    <w:name w:val="7680EF79FF014697B5A05C96F01912E45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A88E574BEA8F48DE8C53C83251499D695">
    <w:name w:val="A88E574BEA8F48DE8C53C83251499D695"/>
    <w:rsid w:val="00844A2D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D48009E9DE5B4DA1BD40D8540CA859626">
    <w:name w:val="D48009E9DE5B4DA1BD40D8540CA859626"/>
    <w:rsid w:val="00E5031E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A56C931E0B944C1AA42400FFD85CC79E6">
    <w:name w:val="A56C931E0B944C1AA42400FFD85CC79E6"/>
    <w:rsid w:val="00E5031E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7E9592664FFD4070946BD5323C463AF96">
    <w:name w:val="7E9592664FFD4070946BD5323C463AF96"/>
    <w:rsid w:val="00E5031E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B4DFC3F99BFE4EA9A5B139A263D574446">
    <w:name w:val="B4DFC3F99BFE4EA9A5B139A263D574446"/>
    <w:rsid w:val="00E5031E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BE1E362ACE1A414488EAE426297A59B26">
    <w:name w:val="BE1E362ACE1A414488EAE426297A59B26"/>
    <w:rsid w:val="00E5031E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5E564353DE65468F9DBBE4D53C5B4CC96">
    <w:name w:val="5E564353DE65468F9DBBE4D53C5B4CC96"/>
    <w:rsid w:val="00E5031E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7680EF79FF014697B5A05C96F01912E46">
    <w:name w:val="7680EF79FF014697B5A05C96F01912E46"/>
    <w:rsid w:val="00E5031E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A88E574BEA8F48DE8C53C83251499D696">
    <w:name w:val="A88E574BEA8F48DE8C53C83251499D696"/>
    <w:rsid w:val="00E5031E"/>
    <w:pPr>
      <w:widowControl w:val="0"/>
      <w:tabs>
        <w:tab w:val="left" w:leader="underscore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8"/>
      <w:szCs w:val="24"/>
    </w:rPr>
  </w:style>
  <w:style w:type="paragraph" w:customStyle="1" w:styleId="33F3A91440594FDA9F768ECEDAEDB8A2">
    <w:name w:val="33F3A91440594FDA9F768ECEDAEDB8A2"/>
    <w:rsid w:val="00E5031E"/>
    <w:pPr>
      <w:widowControl w:val="0"/>
      <w:tabs>
        <w:tab w:val="left" w:pos="6840"/>
      </w:tabs>
      <w:spacing w:before="60" w:after="240" w:line="240" w:lineRule="auto"/>
    </w:pPr>
    <w:rPr>
      <w:rFonts w:ascii="OCR A Std" w:eastAsia="Times New Roman" w:hAnsi="OCR A Std" w:cs="Times New Roman"/>
      <w:sz w:val="16"/>
      <w:szCs w:val="20"/>
    </w:rPr>
  </w:style>
  <w:style w:type="paragraph" w:customStyle="1" w:styleId="D48009E9DE5B4DA1BD40D8540CA859627">
    <w:name w:val="D48009E9DE5B4DA1BD40D8540CA859627"/>
    <w:rsid w:val="00E5031E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A56C931E0B944C1AA42400FFD85CC79E7">
    <w:name w:val="A56C931E0B944C1AA42400FFD85CC79E7"/>
    <w:rsid w:val="00E5031E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7E9592664FFD4070946BD5323C463AF97">
    <w:name w:val="7E9592664FFD4070946BD5323C463AF97"/>
    <w:rsid w:val="00E5031E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B4DFC3F99BFE4EA9A5B139A263D574447">
    <w:name w:val="B4DFC3F99BFE4EA9A5B139A263D574447"/>
    <w:rsid w:val="00E5031E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BE1E362ACE1A414488EAE426297A59B27">
    <w:name w:val="BE1E362ACE1A414488EAE426297A59B27"/>
    <w:rsid w:val="00E5031E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5E564353DE65468F9DBBE4D53C5B4CC97">
    <w:name w:val="5E564353DE65468F9DBBE4D53C5B4CC97"/>
    <w:rsid w:val="00E5031E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7680EF79FF014697B5A05C96F01912E47">
    <w:name w:val="7680EF79FF014697B5A05C96F01912E47"/>
    <w:rsid w:val="00E5031E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A88E574BEA8F48DE8C53C83251499D697">
    <w:name w:val="A88E574BEA8F48DE8C53C83251499D697"/>
    <w:rsid w:val="00E5031E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33F3A91440594FDA9F768ECEDAEDB8A21">
    <w:name w:val="33F3A91440594FDA9F768ECEDAEDB8A21"/>
    <w:rsid w:val="00422D6D"/>
    <w:pPr>
      <w:widowControl w:val="0"/>
      <w:tabs>
        <w:tab w:val="left" w:pos="6840"/>
      </w:tabs>
      <w:spacing w:before="60" w:after="240" w:line="240" w:lineRule="auto"/>
    </w:pPr>
    <w:rPr>
      <w:rFonts w:ascii="OCR A Std" w:eastAsia="Times New Roman" w:hAnsi="OCR A Std" w:cs="Times New Roman"/>
      <w:sz w:val="16"/>
      <w:szCs w:val="20"/>
    </w:rPr>
  </w:style>
  <w:style w:type="paragraph" w:customStyle="1" w:styleId="D48009E9DE5B4DA1BD40D8540CA859628">
    <w:name w:val="D48009E9DE5B4DA1BD40D8540CA859628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A56C931E0B944C1AA42400FFD85CC79E8">
    <w:name w:val="A56C931E0B944C1AA42400FFD85CC79E8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7E9592664FFD4070946BD5323C463AF98">
    <w:name w:val="7E9592664FFD4070946BD5323C463AF98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B4DFC3F99BFE4EA9A5B139A263D574448">
    <w:name w:val="B4DFC3F99BFE4EA9A5B139A263D574448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BE1E362ACE1A414488EAE426297A59B28">
    <w:name w:val="BE1E362ACE1A414488EAE426297A59B28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5E564353DE65468F9DBBE4D53C5B4CC98">
    <w:name w:val="5E564353DE65468F9DBBE4D53C5B4CC98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7680EF79FF014697B5A05C96F01912E48">
    <w:name w:val="7680EF79FF014697B5A05C96F01912E48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A88E574BEA8F48DE8C53C83251499D698">
    <w:name w:val="A88E574BEA8F48DE8C53C83251499D698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33F3A91440594FDA9F768ECEDAEDB8A22">
    <w:name w:val="33F3A91440594FDA9F768ECEDAEDB8A22"/>
    <w:rsid w:val="00422D6D"/>
    <w:pPr>
      <w:widowControl w:val="0"/>
      <w:tabs>
        <w:tab w:val="left" w:pos="6840"/>
      </w:tabs>
      <w:spacing w:before="60" w:after="240" w:line="240" w:lineRule="auto"/>
    </w:pPr>
    <w:rPr>
      <w:rFonts w:ascii="OCR A Std" w:eastAsia="Times New Roman" w:hAnsi="OCR A Std" w:cs="Times New Roman"/>
      <w:sz w:val="16"/>
      <w:szCs w:val="20"/>
    </w:rPr>
  </w:style>
  <w:style w:type="paragraph" w:customStyle="1" w:styleId="D48009E9DE5B4DA1BD40D8540CA859629">
    <w:name w:val="D48009E9DE5B4DA1BD40D8540CA859629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A56C931E0B944C1AA42400FFD85CC79E9">
    <w:name w:val="A56C931E0B944C1AA42400FFD85CC79E9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7E9592664FFD4070946BD5323C463AF99">
    <w:name w:val="7E9592664FFD4070946BD5323C463AF99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B4DFC3F99BFE4EA9A5B139A263D574449">
    <w:name w:val="B4DFC3F99BFE4EA9A5B139A263D574449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BE1E362ACE1A414488EAE426297A59B29">
    <w:name w:val="BE1E362ACE1A414488EAE426297A59B29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5E564353DE65468F9DBBE4D53C5B4CC99">
    <w:name w:val="5E564353DE65468F9DBBE4D53C5B4CC99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7680EF79FF014697B5A05C96F01912E49">
    <w:name w:val="7680EF79FF014697B5A05C96F01912E49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A88E574BEA8F48DE8C53C83251499D699">
    <w:name w:val="A88E574BEA8F48DE8C53C83251499D699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33F3A91440594FDA9F768ECEDAEDB8A23">
    <w:name w:val="33F3A91440594FDA9F768ECEDAEDB8A23"/>
    <w:rsid w:val="00422D6D"/>
    <w:pPr>
      <w:widowControl w:val="0"/>
      <w:tabs>
        <w:tab w:val="left" w:pos="6840"/>
      </w:tabs>
      <w:spacing w:before="60" w:after="240" w:line="240" w:lineRule="auto"/>
    </w:pPr>
    <w:rPr>
      <w:rFonts w:ascii="OCR A Std" w:eastAsia="Times New Roman" w:hAnsi="OCR A Std" w:cs="Times New Roman"/>
      <w:sz w:val="16"/>
      <w:szCs w:val="20"/>
    </w:rPr>
  </w:style>
  <w:style w:type="paragraph" w:customStyle="1" w:styleId="D48009E9DE5B4DA1BD40D8540CA8596210">
    <w:name w:val="D48009E9DE5B4DA1BD40D8540CA8596210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A56C931E0B944C1AA42400FFD85CC79E10">
    <w:name w:val="A56C931E0B944C1AA42400FFD85CC79E10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7E9592664FFD4070946BD5323C463AF910">
    <w:name w:val="7E9592664FFD4070946BD5323C463AF910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B4DFC3F99BFE4EA9A5B139A263D5744410">
    <w:name w:val="B4DFC3F99BFE4EA9A5B139A263D5744410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BE1E362ACE1A414488EAE426297A59B210">
    <w:name w:val="BE1E362ACE1A414488EAE426297A59B210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5E564353DE65468F9DBBE4D53C5B4CC910">
    <w:name w:val="5E564353DE65468F9DBBE4D53C5B4CC910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7680EF79FF014697B5A05C96F01912E410">
    <w:name w:val="7680EF79FF014697B5A05C96F01912E410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  <w:style w:type="paragraph" w:customStyle="1" w:styleId="A88E574BEA8F48DE8C53C83251499D6910">
    <w:name w:val="A88E574BEA8F48DE8C53C83251499D6910"/>
    <w:rsid w:val="00422D6D"/>
    <w:pPr>
      <w:widowControl w:val="0"/>
      <w:tabs>
        <w:tab w:val="left" w:pos="9360"/>
      </w:tabs>
      <w:spacing w:before="360" w:after="120" w:line="240" w:lineRule="auto"/>
      <w:ind w:left="720"/>
      <w:contextualSpacing/>
    </w:pPr>
    <w:rPr>
      <w:rFonts w:ascii="OCR A Std" w:eastAsia="Times New Roman" w:hAnsi="OCR A Std" w:cs="Times New Roman"/>
      <w:sz w:val="16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5a0340f5-2d2a-4a26-b774-2827a2065bb1" ContentTypeId="0x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Information_x0020_about_x0020_this_x0020_template_x002e_ xmlns="92458b5e-ce13-46cd-985e-503acfaf2ff8" xsi:nil="true"/>
    <ViewTags xmlns="92458b5e-ce13-46cd-985e-503acfaf2ff8">
      <Value>Film License Application</Value>
    </ViewTags>
    <Doc_x0020_Type xmlns="92458b5e-ce13-46cd-985e-503acfaf2ff8">
      <Value>Form</Value>
    </Doc_x0020_Type>
    <Agreement_x0020_Type xmlns="0ebe036a-2414-485a-8c89-5851860682d9">(Select Type)</Agreement_x0020_Type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46C28B275F334497794283DFDFAFC5" ma:contentTypeVersion="8" ma:contentTypeDescription="Create a new document." ma:contentTypeScope="" ma:versionID="2cc975ed621e574b12278ea52fbdae34">
  <xsd:schema xmlns:xsd="http://www.w3.org/2001/XMLSchema" xmlns:xs="http://www.w3.org/2001/XMLSchema" xmlns:p="http://schemas.microsoft.com/office/2006/metadata/properties" xmlns:ns2="92458b5e-ce13-46cd-985e-503acfaf2ff8" xmlns:ns3="0ebe036a-2414-485a-8c89-5851860682d9" targetNamespace="http://schemas.microsoft.com/office/2006/metadata/properties" ma:root="true" ma:fieldsID="75f782961ace91c3b34f4ea429fa0707" ns2:_="" ns3:_="">
    <xsd:import namespace="92458b5e-ce13-46cd-985e-503acfaf2ff8"/>
    <xsd:import namespace="0ebe036a-2414-485a-8c89-5851860682d9"/>
    <xsd:element name="properties">
      <xsd:complexType>
        <xsd:sequence>
          <xsd:element name="documentManagement">
            <xsd:complexType>
              <xsd:all>
                <xsd:element ref="ns2:Doc_x0020_Type" minOccurs="0"/>
                <xsd:element ref="ns2:ViewTags" minOccurs="0"/>
                <xsd:element ref="ns2:Information_x0020_about_x0020_this_x0020_template_x002e_" minOccurs="0"/>
                <xsd:element ref="ns3:Agreement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458b5e-ce13-46cd-985e-503acfaf2ff8" elementFormDefault="qualified">
    <xsd:import namespace="http://schemas.microsoft.com/office/2006/documentManagement/types"/>
    <xsd:import namespace="http://schemas.microsoft.com/office/infopath/2007/PartnerControls"/>
    <xsd:element name="Doc_x0020_Type" ma:index="2" nillable="true" ma:displayName="Doc Type" ma:description="The category of document type." ma:internalName="Doc_x0020_Typ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greement"/>
                    <xsd:enumeration value="Amendment"/>
                    <xsd:enumeration value="Exhibit"/>
                    <xsd:enumeration value="Letter"/>
                    <xsd:enumeration value="Correspondence"/>
                    <xsd:enumeration value="Administrative"/>
                    <xsd:enumeration value="Form"/>
                    <xsd:enumeration value="AFR"/>
                    <xsd:enumeration value="PM Letter"/>
                    <xsd:enumeration value="LAS Letter"/>
                    <xsd:enumeration value="Other"/>
                  </xsd:restriction>
                </xsd:simpleType>
              </xsd:element>
            </xsd:sequence>
          </xsd:extension>
        </xsd:complexContent>
      </xsd:complexType>
    </xsd:element>
    <xsd:element name="ViewTags" ma:index="4" nillable="true" ma:displayName="ViewTags" ma:description="Tag that allows items to appear in filtered views in various Webparts. (Leave blank unless needed for a specific view.)" ma:internalName="ViewTags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LAS Administrative"/>
                        <xsd:enumeration value="LAS Letters"/>
                        <xsd:enumeration value="LAS Memos"/>
                        <xsd:enumeration value="PM Administrative"/>
                        <xsd:enumeration value="PM Letters"/>
                        <xsd:enumeration value="Agreements"/>
                        <xsd:enumeration value="Commission"/>
                        <xsd:enumeration value="Event License Application"/>
                        <xsd:enumeration value="Film License Application"/>
                        <xsd:enumeration value="Event License"/>
                        <xsd:enumeration value="Film Licens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Information_x0020_about_x0020_this_x0020_template_x002e_" ma:index="5" nillable="true" ma:displayName="About This Template" ma:internalName="Information_x0020_about_x0020_this_x0020_template_x002e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e036a-2414-485a-8c89-5851860682d9" elementFormDefault="qualified">
    <xsd:import namespace="http://schemas.microsoft.com/office/2006/documentManagement/types"/>
    <xsd:import namespace="http://schemas.microsoft.com/office/infopath/2007/PartnerControls"/>
    <xsd:element name="Agreement_x0020_Type" ma:index="12" nillable="true" ma:displayName="Agreement Type~" ma:default="(Select Type)" ma:description="If nothing in the dropdown list is appropriate, enter a new type." ma:format="Dropdown" ma:internalName="Agreement_x0020_Type">
      <xsd:simpleType>
        <xsd:union memberTypes="dms:Text">
          <xsd:simpleType>
            <xsd:restriction base="dms:Choice">
              <xsd:enumeration value="(Select Type)"/>
              <xsd:enumeration value="Term Lease"/>
              <xsd:enumeration value="M-T-M Lease"/>
              <xsd:enumeration value="Pref. Use"/>
              <xsd:enumeration value="Amendment"/>
              <xsd:enumeration value="Event License"/>
              <xsd:enumeration value="Film License"/>
              <xsd:enumeration value="License"/>
              <xsd:enumeration value="Easement"/>
              <xsd:enumeration value="Permit"/>
              <xsd:enumeration value="FTZ"/>
              <xsd:enumeration value="Consent to Assign"/>
              <xsd:enumeration value="Consent to Sublease"/>
              <xsd:enumeration value="Sublease"/>
              <xsd:enumeration value="Termination Agreement"/>
              <xsd:enumeration value="Other Type"/>
              <xsd:enumeration value="Non-Agreement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 ma:index="3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949CD4-19F0-41DE-A7B2-59EF36ABA64C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7689C1B0-FB8B-4C42-81B3-DEB931F2B0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D6A878-2D01-4D89-9D2C-A29B2651140F}">
  <ds:schemaRefs>
    <ds:schemaRef ds:uri="0ebe036a-2414-485a-8c89-5851860682d9"/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92458b5e-ce13-46cd-985e-503acfaf2ff8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0E55D050-6A27-4090-A347-A3536563E3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458b5e-ce13-46cd-985e-503acfaf2ff8"/>
    <ds:schemaRef ds:uri="0ebe036a-2414-485a-8c89-5851860682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1</TotalTime>
  <Pages>8</Pages>
  <Words>766</Words>
  <Characters>4370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Film License Application and Sample License</vt:lpstr>
    </vt:vector>
  </TitlesOfParts>
  <Company>Port of Seattle</Company>
  <LinksUpToDate>false</LinksUpToDate>
  <CharactersWithSpaces>5126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Film License Application and Sample License</dc:title>
  <dc:subject>Agreement</dc:subject>
  <dc:creator>PXS</dc:creator>
  <cp:lastModifiedBy>Grant, Al</cp:lastModifiedBy>
  <cp:revision>2</cp:revision>
  <cp:lastPrinted>2014-09-23T20:36:00Z</cp:lastPrinted>
  <dcterms:created xsi:type="dcterms:W3CDTF">2017-01-26T17:23:00Z</dcterms:created>
  <dcterms:modified xsi:type="dcterms:W3CDTF">2017-01-26T17:23:00Z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0x0101004146C28B275F334497794283DFDFAFC5</vt:lpwstr>
  </property>
  <property fmtid="{D5CDD505-2E9C-101B-9397-08002B2CF9AE}" pid="3" name="Order">
    <vt:r8>3600</vt:r8>
  </property>
</Properties>
</file>